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BC4" w:rsidRDefault="00953BC4" w:rsidP="000B13B9">
      <w:pPr>
        <w:spacing w:beforeLines="50" w:before="180" w:afterLines="50" w:after="180" w:line="600" w:lineRule="exact"/>
        <w:jc w:val="center"/>
        <w:rPr>
          <w:rFonts w:ascii="華康魏碑體" w:eastAsia="華康魏碑體"/>
          <w:b/>
          <w:sz w:val="40"/>
          <w:szCs w:val="40"/>
        </w:rPr>
      </w:pPr>
      <w:r w:rsidRPr="0067021D">
        <w:rPr>
          <w:rFonts w:ascii="華康魏碑體" w:eastAsia="華康魏碑體" w:hAnsi="標楷體" w:hint="eastAsia"/>
          <w:b/>
          <w:sz w:val="40"/>
          <w:szCs w:val="40"/>
        </w:rPr>
        <w:t>經濟部</w:t>
      </w:r>
      <w:r>
        <w:rPr>
          <w:rFonts w:ascii="華康魏碑體" w:eastAsia="華康魏碑體" w:hAnsi="標楷體" w:hint="eastAsia"/>
          <w:b/>
          <w:sz w:val="40"/>
          <w:szCs w:val="40"/>
        </w:rPr>
        <w:t>學界</w:t>
      </w:r>
      <w:r w:rsidRPr="0067021D">
        <w:rPr>
          <w:rFonts w:ascii="華康魏碑體" w:eastAsia="華康魏碑體" w:hint="eastAsia"/>
          <w:b/>
          <w:sz w:val="40"/>
          <w:szCs w:val="40"/>
        </w:rPr>
        <w:t>科專研發成果運用迴避及其相關資訊揭露管理機制</w:t>
      </w:r>
    </w:p>
    <w:p w:rsidR="00953BC4" w:rsidRPr="0067021D" w:rsidRDefault="00953BC4" w:rsidP="000B13B9">
      <w:pPr>
        <w:spacing w:beforeLines="50" w:before="180" w:afterLines="50" w:after="180" w:line="600" w:lineRule="exact"/>
        <w:jc w:val="center"/>
        <w:rPr>
          <w:rFonts w:ascii="華康魏碑體" w:eastAsia="華康魏碑體"/>
          <w:b/>
          <w:sz w:val="40"/>
          <w:szCs w:val="40"/>
        </w:rPr>
      </w:pPr>
      <w:r w:rsidRPr="0067021D">
        <w:rPr>
          <w:rFonts w:ascii="華康魏碑體" w:eastAsia="華康魏碑體" w:hint="eastAsia"/>
          <w:b/>
          <w:sz w:val="40"/>
          <w:szCs w:val="40"/>
        </w:rPr>
        <w:t>備查作業檢核表</w:t>
      </w:r>
    </w:p>
    <w:p w:rsidR="00953BC4" w:rsidRDefault="00953BC4" w:rsidP="00607D7B">
      <w:pPr>
        <w:rPr>
          <w:rFonts w:eastAsia="標楷體" w:cs="Arial"/>
          <w:b/>
          <w:sz w:val="28"/>
          <w:szCs w:val="40"/>
        </w:rPr>
      </w:pPr>
      <w:r>
        <w:rPr>
          <w:rFonts w:eastAsia="標楷體" w:hAnsi="標楷體" w:cs="Arial" w:hint="eastAsia"/>
          <w:b/>
          <w:sz w:val="28"/>
          <w:szCs w:val="40"/>
        </w:rPr>
        <w:t>執行單位</w:t>
      </w:r>
      <w:r w:rsidRPr="00F86EA8">
        <w:rPr>
          <w:rFonts w:eastAsia="標楷體" w:hAnsi="標楷體" w:cs="Arial" w:hint="eastAsia"/>
          <w:b/>
          <w:sz w:val="28"/>
          <w:szCs w:val="40"/>
        </w:rPr>
        <w:t>：</w:t>
      </w:r>
      <w:r w:rsidRPr="00F86EA8">
        <w:rPr>
          <w:rFonts w:eastAsia="標楷體" w:cs="Arial"/>
          <w:b/>
          <w:sz w:val="28"/>
          <w:szCs w:val="40"/>
        </w:rPr>
        <w:t xml:space="preserve">  </w:t>
      </w:r>
    </w:p>
    <w:p w:rsidR="00953BC4" w:rsidRDefault="00953BC4" w:rsidP="00607D7B">
      <w:pPr>
        <w:rPr>
          <w:rFonts w:eastAsia="標楷體" w:cs="Arial"/>
          <w:b/>
          <w:sz w:val="28"/>
          <w:szCs w:val="40"/>
          <w:u w:val="single"/>
        </w:rPr>
      </w:pPr>
      <w:r w:rsidRPr="00F86EA8">
        <w:rPr>
          <w:rFonts w:eastAsia="標楷體" w:hAnsi="標楷體" w:cs="Arial" w:hint="eastAsia"/>
          <w:b/>
          <w:sz w:val="28"/>
          <w:szCs w:val="40"/>
        </w:rPr>
        <w:t>申請</w:t>
      </w:r>
      <w:r>
        <w:rPr>
          <w:rFonts w:eastAsia="標楷體" w:hAnsi="標楷體" w:cs="Arial" w:hint="eastAsia"/>
          <w:b/>
          <w:sz w:val="28"/>
          <w:szCs w:val="40"/>
        </w:rPr>
        <w:t>備查</w:t>
      </w:r>
      <w:r w:rsidRPr="00F86EA8">
        <w:rPr>
          <w:rFonts w:eastAsia="標楷體" w:hAnsi="標楷體" w:cs="Arial" w:hint="eastAsia"/>
          <w:b/>
          <w:sz w:val="28"/>
          <w:szCs w:val="40"/>
        </w:rPr>
        <w:t>日期：</w:t>
      </w:r>
      <w:r w:rsidRPr="00F86EA8">
        <w:rPr>
          <w:rFonts w:eastAsia="標楷體" w:cs="Arial"/>
          <w:b/>
          <w:sz w:val="28"/>
          <w:szCs w:val="40"/>
        </w:rPr>
        <w:t xml:space="preserve">  </w:t>
      </w:r>
    </w:p>
    <w:p w:rsidR="00953BC4" w:rsidRDefault="00953BC4" w:rsidP="00607D7B">
      <w:pPr>
        <w:rPr>
          <w:rFonts w:eastAsia="標楷體" w:cs="Arial"/>
          <w:b/>
          <w:sz w:val="28"/>
          <w:szCs w:val="40"/>
          <w:u w:val="single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5103"/>
        <w:gridCol w:w="9045"/>
      </w:tblGrid>
      <w:tr w:rsidR="00953BC4" w:rsidRPr="002B6DB4" w:rsidTr="00601651">
        <w:trPr>
          <w:tblHeader/>
        </w:trPr>
        <w:tc>
          <w:tcPr>
            <w:tcW w:w="5103" w:type="dxa"/>
            <w:tcBorders>
              <w:top w:val="double" w:sz="4" w:space="0" w:color="auto"/>
            </w:tcBorders>
            <w:shd w:val="clear" w:color="auto" w:fill="B6DDE8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204564">
              <w:rPr>
                <w:rFonts w:ascii="標楷體" w:eastAsia="標楷體" w:hAnsi="標楷體" w:hint="eastAsia"/>
                <w:b/>
                <w:color w:val="000000"/>
              </w:rPr>
              <w:t>管理機制要項</w:t>
            </w:r>
          </w:p>
        </w:tc>
        <w:tc>
          <w:tcPr>
            <w:tcW w:w="9045" w:type="dxa"/>
            <w:tcBorders>
              <w:top w:val="double" w:sz="4" w:space="0" w:color="auto"/>
            </w:tcBorders>
            <w:shd w:val="clear" w:color="auto" w:fill="B6DDE8"/>
          </w:tcPr>
          <w:p w:rsidR="00953BC4" w:rsidRPr="002B6DB4" w:rsidRDefault="00953BC4" w:rsidP="000B13B9">
            <w:pPr>
              <w:spacing w:beforeLines="20" w:before="72" w:afterLines="20" w:after="72" w:line="320" w:lineRule="exact"/>
              <w:jc w:val="center"/>
              <w:rPr>
                <w:rFonts w:ascii="標楷體" w:eastAsia="標楷體" w:hAnsi="標楷體"/>
                <w:b/>
              </w:rPr>
            </w:pPr>
            <w:r w:rsidRPr="00204564">
              <w:rPr>
                <w:rFonts w:ascii="標楷體" w:eastAsia="標楷體" w:hAnsi="標楷體" w:hint="eastAsia"/>
                <w:b/>
                <w:color w:val="000000"/>
              </w:rPr>
              <w:t>執行單位提供之資料</w:t>
            </w:r>
            <w:r>
              <w:rPr>
                <w:rFonts w:ascii="標楷體" w:eastAsia="標楷體" w:hAnsi="標楷體" w:hint="eastAsia"/>
                <w:b/>
                <w:color w:val="000000"/>
              </w:rPr>
              <w:t>內容說明</w:t>
            </w:r>
          </w:p>
        </w:tc>
      </w:tr>
      <w:tr w:rsidR="00953BC4" w:rsidRPr="002B6DB4" w:rsidTr="00601651">
        <w:tc>
          <w:tcPr>
            <w:tcW w:w="5103" w:type="dxa"/>
          </w:tcPr>
          <w:p w:rsidR="00953BC4" w:rsidRPr="00204564" w:rsidRDefault="00953BC4" w:rsidP="000B13B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="72" w:afterLines="20" w:after="72" w:line="32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1.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管理目的</w:t>
            </w:r>
          </w:p>
          <w:p w:rsidR="00953BC4" w:rsidRPr="00204564" w:rsidRDefault="00953BC4" w:rsidP="000B13B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="72" w:afterLines="20" w:after="72" w:line="32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請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敘明管理規範或機制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之目的。</w:t>
            </w:r>
          </w:p>
        </w:tc>
        <w:tc>
          <w:tcPr>
            <w:tcW w:w="9045" w:type="dxa"/>
          </w:tcPr>
          <w:p w:rsidR="00953BC4" w:rsidRPr="002B6DB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</w:t>
            </w:r>
            <w:r>
              <w:rPr>
                <w:rFonts w:ascii="標楷體" w:eastAsia="標楷體" w:hAnsi="標楷體" w:hint="eastAsia"/>
                <w:color w:val="000000"/>
              </w:rPr>
              <w:t>大學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○○○</w:t>
            </w:r>
            <w:r>
              <w:rPr>
                <w:rFonts w:ascii="標楷體" w:eastAsia="標楷體" w:hAnsi="標楷體" w:hint="eastAsia"/>
                <w:color w:val="000000"/>
              </w:rPr>
              <w:t>辦法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第</w:t>
            </w:r>
            <w:r w:rsidRPr="00204564">
              <w:rPr>
                <w:rFonts w:ascii="標楷體" w:eastAsia="標楷體" w:hAnsi="標楷體"/>
                <w:color w:val="000000"/>
                <w:u w:val="single"/>
              </w:rPr>
              <w:t xml:space="preserve">         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條，內容為：</w:t>
            </w:r>
          </w:p>
        </w:tc>
      </w:tr>
      <w:tr w:rsidR="00953BC4" w:rsidRPr="002B6DB4" w:rsidTr="00601651">
        <w:tc>
          <w:tcPr>
            <w:tcW w:w="5103" w:type="dxa"/>
          </w:tcPr>
          <w:p w:rsidR="00953BC4" w:rsidRPr="00204564" w:rsidRDefault="00953BC4" w:rsidP="000B13B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2.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權責單位</w:t>
            </w:r>
          </w:p>
          <w:p w:rsidR="00953BC4" w:rsidRDefault="00953BC4" w:rsidP="000B13B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相關權責單位應處理下列事項：</w:t>
            </w:r>
          </w:p>
          <w:p w:rsidR="00953BC4" w:rsidRPr="00204564" w:rsidRDefault="00953BC4" w:rsidP="000B13B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－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訂定管理機制或規範。</w:t>
            </w:r>
          </w:p>
          <w:p w:rsidR="00953BC4" w:rsidRPr="00204564" w:rsidRDefault="00953BC4" w:rsidP="000B13B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－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受理或管理研發成果利益衝突與相關資訊申報或揭露。</w:t>
            </w:r>
          </w:p>
          <w:p w:rsidR="00953BC4" w:rsidRPr="00204564" w:rsidRDefault="00953BC4" w:rsidP="000B13B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－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審議爭議案件。</w:t>
            </w:r>
          </w:p>
          <w:p w:rsidR="00953BC4" w:rsidRPr="00204564" w:rsidRDefault="00953BC4" w:rsidP="000B13B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－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負責重大案件內外部通報。</w:t>
            </w:r>
          </w:p>
        </w:tc>
        <w:tc>
          <w:tcPr>
            <w:tcW w:w="9045" w:type="dxa"/>
          </w:tcPr>
          <w:p w:rsidR="00953BC4" w:rsidRPr="0099705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</w:rPr>
            </w:pPr>
            <w:r w:rsidRPr="00997054">
              <w:rPr>
                <w:rFonts w:ascii="標楷體" w:eastAsia="標楷體" w:hAnsi="標楷體" w:hint="eastAsia"/>
              </w:rPr>
              <w:t>本校所有權責單位均符合左列管理機制之要求：</w:t>
            </w:r>
          </w:p>
          <w:p w:rsidR="00953BC4" w:rsidRPr="0099705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</w:rPr>
            </w:pPr>
            <w:r w:rsidRPr="00997054">
              <w:rPr>
                <w:rFonts w:ascii="標楷體" w:eastAsia="標楷體" w:hAnsi="標楷體"/>
              </w:rPr>
              <w:t>1.</w:t>
            </w:r>
            <w:r w:rsidRPr="00997054">
              <w:rPr>
                <w:rFonts w:ascii="標楷體" w:eastAsia="標楷體" w:hAnsi="標楷體"/>
                <w:u w:val="single"/>
              </w:rPr>
              <w:t xml:space="preserve">            </w:t>
            </w:r>
            <w:r w:rsidRPr="00997054">
              <w:rPr>
                <w:rFonts w:ascii="標楷體" w:eastAsia="標楷體" w:hAnsi="標楷體"/>
              </w:rPr>
              <w:t xml:space="preserve"> </w:t>
            </w:r>
            <w:r w:rsidRPr="00997054">
              <w:rPr>
                <w:rFonts w:ascii="標楷體" w:eastAsia="標楷體" w:hAnsi="標楷體" w:hint="eastAsia"/>
              </w:rPr>
              <w:t>依</w:t>
            </w:r>
            <w:r w:rsidRPr="00997054">
              <w:rPr>
                <w:rFonts w:ascii="標楷體" w:eastAsia="標楷體" w:hAnsi="標楷體" w:hint="eastAsia"/>
                <w:u w:val="single"/>
              </w:rPr>
              <w:t>○○</w:t>
            </w:r>
            <w:r w:rsidRPr="00997054">
              <w:rPr>
                <w:rFonts w:ascii="標楷體" w:eastAsia="標楷體" w:hAnsi="標楷體" w:hint="eastAsia"/>
              </w:rPr>
              <w:t>大學</w:t>
            </w:r>
            <w:r w:rsidRPr="00997054">
              <w:rPr>
                <w:rFonts w:ascii="標楷體" w:eastAsia="標楷體" w:hAnsi="標楷體" w:hint="eastAsia"/>
                <w:u w:val="single"/>
              </w:rPr>
              <w:t>○○○</w:t>
            </w:r>
            <w:r w:rsidRPr="00997054">
              <w:rPr>
                <w:rFonts w:ascii="標楷體" w:eastAsia="標楷體" w:hAnsi="標楷體" w:hint="eastAsia"/>
              </w:rPr>
              <w:t>辦法第</w:t>
            </w:r>
            <w:r w:rsidRPr="00997054">
              <w:rPr>
                <w:rFonts w:ascii="標楷體" w:eastAsia="標楷體" w:hAnsi="標楷體"/>
                <w:u w:val="single"/>
              </w:rPr>
              <w:t xml:space="preserve">            </w:t>
            </w:r>
            <w:r w:rsidRPr="00997054">
              <w:rPr>
                <w:rFonts w:ascii="標楷體" w:eastAsia="標楷體" w:hAnsi="標楷體" w:hint="eastAsia"/>
              </w:rPr>
              <w:t>條等相關規範，負責訂定管理機制或規範。</w:t>
            </w:r>
          </w:p>
          <w:p w:rsidR="00953BC4" w:rsidRPr="0099705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</w:rPr>
            </w:pPr>
            <w:r w:rsidRPr="00997054">
              <w:rPr>
                <w:rFonts w:ascii="標楷體" w:eastAsia="標楷體" w:hAnsi="標楷體"/>
              </w:rPr>
              <w:t>2.</w:t>
            </w:r>
            <w:r w:rsidRPr="00997054">
              <w:rPr>
                <w:rFonts w:ascii="標楷體" w:eastAsia="標楷體" w:hAnsi="標楷體"/>
                <w:u w:val="single"/>
              </w:rPr>
              <w:t xml:space="preserve">            </w:t>
            </w:r>
            <w:r w:rsidRPr="00997054">
              <w:rPr>
                <w:rFonts w:ascii="標楷體" w:eastAsia="標楷體" w:hAnsi="標楷體"/>
              </w:rPr>
              <w:t xml:space="preserve"> </w:t>
            </w:r>
            <w:r w:rsidRPr="00997054">
              <w:rPr>
                <w:rFonts w:ascii="標楷體" w:eastAsia="標楷體" w:hAnsi="標楷體" w:hint="eastAsia"/>
              </w:rPr>
              <w:t>依</w:t>
            </w:r>
            <w:r w:rsidRPr="00997054">
              <w:rPr>
                <w:rFonts w:ascii="標楷體" w:eastAsia="標楷體" w:hAnsi="標楷體" w:hint="eastAsia"/>
                <w:u w:val="single"/>
              </w:rPr>
              <w:t>○○</w:t>
            </w:r>
            <w:r w:rsidRPr="00997054">
              <w:rPr>
                <w:rFonts w:ascii="標楷體" w:eastAsia="標楷體" w:hAnsi="標楷體" w:hint="eastAsia"/>
              </w:rPr>
              <w:t>大學</w:t>
            </w:r>
            <w:r w:rsidRPr="00997054">
              <w:rPr>
                <w:rFonts w:ascii="標楷體" w:eastAsia="標楷體" w:hAnsi="標楷體" w:hint="eastAsia"/>
                <w:u w:val="single"/>
              </w:rPr>
              <w:t>○○○</w:t>
            </w:r>
            <w:r w:rsidRPr="00997054">
              <w:rPr>
                <w:rFonts w:ascii="標楷體" w:eastAsia="標楷體" w:hAnsi="標楷體" w:hint="eastAsia"/>
              </w:rPr>
              <w:t>辦法第</w:t>
            </w:r>
            <w:r w:rsidRPr="00997054">
              <w:rPr>
                <w:rFonts w:ascii="標楷體" w:eastAsia="標楷體" w:hAnsi="標楷體"/>
                <w:u w:val="single"/>
              </w:rPr>
              <w:t xml:space="preserve">            </w:t>
            </w:r>
            <w:r w:rsidRPr="00997054">
              <w:rPr>
                <w:rFonts w:ascii="標楷體" w:eastAsia="標楷體" w:hAnsi="標楷體" w:hint="eastAsia"/>
              </w:rPr>
              <w:t>條等相關規範，負責受理或管理研發成果利益衝突與相關資訊申報或揭露。</w:t>
            </w:r>
          </w:p>
          <w:p w:rsidR="00953BC4" w:rsidRPr="0099705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</w:rPr>
            </w:pPr>
            <w:r w:rsidRPr="00997054">
              <w:rPr>
                <w:rFonts w:ascii="標楷體" w:eastAsia="標楷體" w:hAnsi="標楷體"/>
              </w:rPr>
              <w:t>3.</w:t>
            </w:r>
            <w:r w:rsidRPr="00997054">
              <w:rPr>
                <w:rFonts w:ascii="標楷體" w:eastAsia="標楷體" w:hAnsi="標楷體"/>
                <w:u w:val="single"/>
              </w:rPr>
              <w:t xml:space="preserve">            </w:t>
            </w:r>
            <w:r w:rsidRPr="00997054">
              <w:rPr>
                <w:rFonts w:ascii="標楷體" w:eastAsia="標楷體" w:hAnsi="標楷體"/>
              </w:rPr>
              <w:t xml:space="preserve"> </w:t>
            </w:r>
            <w:r w:rsidRPr="00997054">
              <w:rPr>
                <w:rFonts w:ascii="標楷體" w:eastAsia="標楷體" w:hAnsi="標楷體" w:hint="eastAsia"/>
              </w:rPr>
              <w:t>依</w:t>
            </w:r>
            <w:r w:rsidRPr="00997054">
              <w:rPr>
                <w:rFonts w:ascii="標楷體" w:eastAsia="標楷體" w:hAnsi="標楷體" w:hint="eastAsia"/>
                <w:u w:val="single"/>
              </w:rPr>
              <w:t>○○</w:t>
            </w:r>
            <w:r w:rsidRPr="00997054">
              <w:rPr>
                <w:rFonts w:ascii="標楷體" w:eastAsia="標楷體" w:hAnsi="標楷體" w:hint="eastAsia"/>
              </w:rPr>
              <w:t>大學</w:t>
            </w:r>
            <w:r w:rsidRPr="00997054">
              <w:rPr>
                <w:rFonts w:ascii="標楷體" w:eastAsia="標楷體" w:hAnsi="標楷體" w:hint="eastAsia"/>
                <w:u w:val="single"/>
              </w:rPr>
              <w:t>○○○</w:t>
            </w:r>
            <w:r w:rsidRPr="00997054">
              <w:rPr>
                <w:rFonts w:ascii="標楷體" w:eastAsia="標楷體" w:hAnsi="標楷體" w:hint="eastAsia"/>
              </w:rPr>
              <w:t>辦法第</w:t>
            </w:r>
            <w:r w:rsidRPr="00997054">
              <w:rPr>
                <w:rFonts w:ascii="標楷體" w:eastAsia="標楷體" w:hAnsi="標楷體"/>
                <w:u w:val="single"/>
              </w:rPr>
              <w:t xml:space="preserve">            </w:t>
            </w:r>
            <w:r w:rsidRPr="00997054">
              <w:rPr>
                <w:rFonts w:ascii="標楷體" w:eastAsia="標楷體" w:hAnsi="標楷體" w:hint="eastAsia"/>
              </w:rPr>
              <w:t>條等相關規範，負責審議爭議案件。</w:t>
            </w:r>
          </w:p>
          <w:p w:rsidR="00953BC4" w:rsidRPr="002B6DB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</w:rPr>
            </w:pPr>
            <w:r w:rsidRPr="00997054">
              <w:rPr>
                <w:rFonts w:ascii="標楷體" w:eastAsia="標楷體" w:hAnsi="標楷體"/>
              </w:rPr>
              <w:t>4.</w:t>
            </w:r>
            <w:r w:rsidRPr="00997054">
              <w:rPr>
                <w:rFonts w:ascii="標楷體" w:eastAsia="標楷體" w:hAnsi="標楷體"/>
                <w:u w:val="single"/>
              </w:rPr>
              <w:t xml:space="preserve">            </w:t>
            </w:r>
            <w:r w:rsidRPr="00997054">
              <w:rPr>
                <w:rFonts w:ascii="標楷體" w:eastAsia="標楷體" w:hAnsi="標楷體"/>
              </w:rPr>
              <w:t xml:space="preserve"> </w:t>
            </w:r>
            <w:r w:rsidRPr="00997054">
              <w:rPr>
                <w:rFonts w:ascii="標楷體" w:eastAsia="標楷體" w:hAnsi="標楷體" w:hint="eastAsia"/>
              </w:rPr>
              <w:t>依</w:t>
            </w:r>
            <w:r w:rsidRPr="00997054">
              <w:rPr>
                <w:rFonts w:ascii="標楷體" w:eastAsia="標楷體" w:hAnsi="標楷體" w:hint="eastAsia"/>
                <w:u w:val="single"/>
              </w:rPr>
              <w:t>○○</w:t>
            </w:r>
            <w:r w:rsidRPr="00997054">
              <w:rPr>
                <w:rFonts w:ascii="標楷體" w:eastAsia="標楷體" w:hAnsi="標楷體" w:hint="eastAsia"/>
              </w:rPr>
              <w:t>大學</w:t>
            </w:r>
            <w:r w:rsidRPr="00997054">
              <w:rPr>
                <w:rFonts w:ascii="標楷體" w:eastAsia="標楷體" w:hAnsi="標楷體" w:hint="eastAsia"/>
                <w:u w:val="single"/>
              </w:rPr>
              <w:t>○○○</w:t>
            </w:r>
            <w:r w:rsidRPr="00997054">
              <w:rPr>
                <w:rFonts w:ascii="標楷體" w:eastAsia="標楷體" w:hAnsi="標楷體" w:hint="eastAsia"/>
              </w:rPr>
              <w:t>辦法第</w:t>
            </w:r>
            <w:r w:rsidRPr="00997054">
              <w:rPr>
                <w:rFonts w:ascii="標楷體" w:eastAsia="標楷體" w:hAnsi="標楷體"/>
                <w:u w:val="single"/>
              </w:rPr>
              <w:t xml:space="preserve">            </w:t>
            </w:r>
            <w:r w:rsidRPr="00997054">
              <w:rPr>
                <w:rFonts w:ascii="標楷體" w:eastAsia="標楷體" w:hAnsi="標楷體" w:hint="eastAsia"/>
              </w:rPr>
              <w:t>條等相關規範，負責重大案件之內外部通報。</w:t>
            </w:r>
          </w:p>
        </w:tc>
      </w:tr>
      <w:tr w:rsidR="00953BC4" w:rsidRPr="002B6DB4" w:rsidTr="00601651">
        <w:tc>
          <w:tcPr>
            <w:tcW w:w="5103" w:type="dxa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3.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適用對象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請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敘明管理機制或規範之適用對象</w:t>
            </w:r>
            <w:r w:rsidRPr="00204564">
              <w:rPr>
                <w:rFonts w:ascii="新細明體" w:hAnsi="新細明體" w:hint="eastAsia"/>
                <w:color w:val="000000"/>
              </w:rPr>
              <w:t>。</w:t>
            </w:r>
          </w:p>
        </w:tc>
        <w:tc>
          <w:tcPr>
            <w:tcW w:w="9045" w:type="dxa"/>
          </w:tcPr>
          <w:p w:rsidR="00953BC4" w:rsidRPr="002B6DB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</w:t>
            </w:r>
            <w:r>
              <w:rPr>
                <w:rFonts w:ascii="標楷體" w:eastAsia="標楷體" w:hAnsi="標楷體" w:hint="eastAsia"/>
                <w:color w:val="000000"/>
              </w:rPr>
              <w:t>大學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○○○</w:t>
            </w:r>
            <w:r>
              <w:rPr>
                <w:rFonts w:ascii="標楷體" w:eastAsia="標楷體" w:hAnsi="標楷體" w:hint="eastAsia"/>
                <w:color w:val="000000"/>
              </w:rPr>
              <w:t>辦法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第</w:t>
            </w:r>
            <w:r w:rsidRPr="00204564">
              <w:rPr>
                <w:rFonts w:ascii="標楷體" w:eastAsia="標楷體" w:hAnsi="標楷體"/>
                <w:color w:val="000000"/>
                <w:u w:val="single"/>
              </w:rPr>
              <w:t xml:space="preserve">         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條，內容為：</w:t>
            </w:r>
          </w:p>
        </w:tc>
      </w:tr>
      <w:tr w:rsidR="00953BC4" w:rsidRPr="002B6DB4" w:rsidTr="00601651">
        <w:tc>
          <w:tcPr>
            <w:tcW w:w="5103" w:type="dxa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4.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適用範圍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請確認已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涵蓋經濟部科專研發成果之運用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。</w:t>
            </w:r>
          </w:p>
        </w:tc>
        <w:tc>
          <w:tcPr>
            <w:tcW w:w="9045" w:type="dxa"/>
          </w:tcPr>
          <w:p w:rsidR="00953BC4" w:rsidRPr="002B6DB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</w:t>
            </w:r>
            <w:r>
              <w:rPr>
                <w:rFonts w:ascii="標楷體" w:eastAsia="標楷體" w:hAnsi="標楷體" w:hint="eastAsia"/>
                <w:color w:val="000000"/>
              </w:rPr>
              <w:t>大學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○○○</w:t>
            </w:r>
            <w:r>
              <w:rPr>
                <w:rFonts w:ascii="標楷體" w:eastAsia="標楷體" w:hAnsi="標楷體" w:hint="eastAsia"/>
                <w:color w:val="000000"/>
              </w:rPr>
              <w:t>辦法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第</w:t>
            </w:r>
            <w:r w:rsidRPr="00204564">
              <w:rPr>
                <w:rFonts w:ascii="標楷體" w:eastAsia="標楷體" w:hAnsi="標楷體"/>
                <w:color w:val="000000"/>
                <w:u w:val="single"/>
              </w:rPr>
              <w:t xml:space="preserve">         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條，內容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涵蓋經濟部科專研發成果之運用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。</w:t>
            </w:r>
          </w:p>
        </w:tc>
      </w:tr>
      <w:tr w:rsidR="00953BC4" w:rsidRPr="002B6DB4" w:rsidTr="00601651">
        <w:tc>
          <w:tcPr>
            <w:tcW w:w="5103" w:type="dxa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5.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應申報或揭露之事項及程序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u w:val="single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請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敘明所採取之管理機制或措施（例如申報或揭露）：</w:t>
            </w:r>
            <w:r w:rsidRPr="00204564">
              <w:rPr>
                <w:rFonts w:ascii="標楷體" w:eastAsia="標楷體" w:hAnsi="標楷體"/>
                <w:color w:val="000000"/>
                <w:kern w:val="0"/>
                <w:szCs w:val="24"/>
                <w:u w:val="single"/>
              </w:rPr>
              <w:t xml:space="preserve">        </w:t>
            </w:r>
          </w:p>
        </w:tc>
        <w:tc>
          <w:tcPr>
            <w:tcW w:w="9045" w:type="dxa"/>
          </w:tcPr>
          <w:p w:rsidR="00953BC4" w:rsidRPr="002B6DB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</w:t>
            </w:r>
            <w:r>
              <w:rPr>
                <w:rFonts w:ascii="標楷體" w:eastAsia="標楷體" w:hAnsi="標楷體" w:hint="eastAsia"/>
                <w:color w:val="000000"/>
              </w:rPr>
              <w:t>大學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○○○</w:t>
            </w:r>
            <w:r>
              <w:rPr>
                <w:rFonts w:ascii="標楷體" w:eastAsia="標楷體" w:hAnsi="標楷體" w:hint="eastAsia"/>
                <w:color w:val="000000"/>
              </w:rPr>
              <w:t>辦法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第</w:t>
            </w:r>
            <w:r w:rsidRPr="00204564">
              <w:rPr>
                <w:rFonts w:ascii="標楷體" w:eastAsia="標楷體" w:hAnsi="標楷體"/>
                <w:color w:val="000000"/>
                <w:u w:val="single"/>
              </w:rPr>
              <w:t xml:space="preserve">         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條，內容為：</w:t>
            </w:r>
          </w:p>
        </w:tc>
      </w:tr>
      <w:tr w:rsidR="00953BC4" w:rsidRPr="00204564" w:rsidTr="00601651">
        <w:tc>
          <w:tcPr>
            <w:tcW w:w="5103" w:type="dxa"/>
            <w:tcBorders>
              <w:top w:val="single" w:sz="4" w:space="0" w:color="auto"/>
            </w:tcBorders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6.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所揭露資訊之管理及相關權益保障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 w:rsidRPr="00204564">
              <w:rPr>
                <w:rFonts w:ascii="標楷體" w:eastAsia="標楷體" w:hAnsi="標楷體" w:hint="eastAsia"/>
                <w:color w:val="000000"/>
              </w:rPr>
              <w:t>所揭露之內容是否會涉及個人資訊、機密性資訊：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 w:rsidRPr="00204564">
              <w:rPr>
                <w:rFonts w:ascii="標楷體" w:eastAsia="標楷體" w:hAnsi="標楷體"/>
                <w:color w:val="000000"/>
              </w:rPr>
              <w:t xml:space="preserve">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□是，已提供當事人權益保障機制。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 w:rsidRPr="00204564">
              <w:rPr>
                <w:rFonts w:ascii="標楷體" w:eastAsia="標楷體" w:hAnsi="標楷體"/>
                <w:color w:val="000000"/>
              </w:rPr>
              <w:t xml:space="preserve">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□否。</w:t>
            </w:r>
          </w:p>
        </w:tc>
        <w:tc>
          <w:tcPr>
            <w:tcW w:w="9045" w:type="dxa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所揭露個人資訊之管理以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</w:t>
            </w:r>
            <w:r>
              <w:rPr>
                <w:rFonts w:ascii="標楷體" w:eastAsia="標楷體" w:hAnsi="標楷體" w:hint="eastAsia"/>
                <w:color w:val="000000"/>
              </w:rPr>
              <w:t>大學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○○○</w:t>
            </w:r>
            <w:r>
              <w:rPr>
                <w:rFonts w:ascii="標楷體" w:eastAsia="標楷體" w:hAnsi="標楷體" w:hint="eastAsia"/>
                <w:color w:val="000000"/>
              </w:rPr>
              <w:t>辦法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第</w:t>
            </w:r>
            <w:r w:rsidRPr="00204564">
              <w:rPr>
                <w:rFonts w:ascii="標楷體" w:eastAsia="標楷體" w:hAnsi="標楷體"/>
                <w:color w:val="000000"/>
                <w:u w:val="single"/>
              </w:rPr>
              <w:t xml:space="preserve">         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條</w:t>
            </w:r>
            <w:r>
              <w:rPr>
                <w:rFonts w:ascii="標楷體" w:eastAsia="標楷體" w:hAnsi="標楷體" w:hint="eastAsia"/>
                <w:color w:val="000000"/>
              </w:rPr>
              <w:t>辦理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，內容為：</w:t>
            </w:r>
          </w:p>
        </w:tc>
      </w:tr>
      <w:tr w:rsidR="00953BC4" w:rsidRPr="00204564" w:rsidTr="00601651">
        <w:tc>
          <w:tcPr>
            <w:tcW w:w="5103" w:type="dxa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7.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內部控管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請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敘明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例行監督、稽核、抽查等作法。</w:t>
            </w:r>
          </w:p>
        </w:tc>
        <w:tc>
          <w:tcPr>
            <w:tcW w:w="9045" w:type="dxa"/>
          </w:tcPr>
          <w:p w:rsidR="00953BC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</w:t>
            </w:r>
            <w:r>
              <w:rPr>
                <w:rFonts w:ascii="標楷體" w:eastAsia="標楷體" w:hAnsi="標楷體" w:hint="eastAsia"/>
                <w:color w:val="000000"/>
              </w:rPr>
              <w:t>大學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○○○</w:t>
            </w:r>
            <w:r>
              <w:rPr>
                <w:rFonts w:ascii="標楷體" w:eastAsia="標楷體" w:hAnsi="標楷體" w:hint="eastAsia"/>
                <w:color w:val="000000"/>
              </w:rPr>
              <w:t>辦法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第</w:t>
            </w:r>
            <w:r w:rsidRPr="00204564">
              <w:rPr>
                <w:rFonts w:ascii="標楷體" w:eastAsia="標楷體" w:hAnsi="標楷體"/>
                <w:color w:val="000000"/>
                <w:u w:val="single"/>
              </w:rPr>
              <w:t xml:space="preserve">         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條，內容為：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如無制式條文規範，請以內部稽核程序說明之。</w:t>
            </w:r>
          </w:p>
        </w:tc>
      </w:tr>
      <w:tr w:rsidR="00953BC4" w:rsidRPr="00204564" w:rsidTr="00601651">
        <w:tc>
          <w:tcPr>
            <w:tcW w:w="5103" w:type="dxa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8.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教育訓練之措施或作法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請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敘明教育訓練之對象或內容等事項。</w:t>
            </w:r>
          </w:p>
        </w:tc>
        <w:tc>
          <w:tcPr>
            <w:tcW w:w="9045" w:type="dxa"/>
          </w:tcPr>
          <w:p w:rsidR="00953BC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</w:t>
            </w:r>
            <w:r>
              <w:rPr>
                <w:rFonts w:ascii="標楷體" w:eastAsia="標楷體" w:hAnsi="標楷體" w:hint="eastAsia"/>
                <w:color w:val="000000"/>
              </w:rPr>
              <w:t>大學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○○○</w:t>
            </w:r>
            <w:r>
              <w:rPr>
                <w:rFonts w:ascii="標楷體" w:eastAsia="標楷體" w:hAnsi="標楷體" w:hint="eastAsia"/>
                <w:color w:val="000000"/>
              </w:rPr>
              <w:t>辦法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第</w:t>
            </w:r>
            <w:r w:rsidRPr="00204564">
              <w:rPr>
                <w:rFonts w:ascii="標楷體" w:eastAsia="標楷體" w:hAnsi="標楷體"/>
                <w:color w:val="000000"/>
                <w:u w:val="single"/>
              </w:rPr>
              <w:t xml:space="preserve">         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條，內容為：</w:t>
            </w:r>
            <w:r>
              <w:rPr>
                <w:rFonts w:ascii="標楷體" w:eastAsia="標楷體" w:hAnsi="標楷體"/>
                <w:color w:val="000000"/>
              </w:rPr>
              <w:t xml:space="preserve">  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如無制式條文規範，請以內部訓練文件說明之。</w:t>
            </w:r>
          </w:p>
        </w:tc>
      </w:tr>
      <w:tr w:rsidR="00953BC4" w:rsidRPr="00204564" w:rsidTr="00601651">
        <w:tc>
          <w:tcPr>
            <w:tcW w:w="5103" w:type="dxa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9.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爭議案件審議程序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請敘明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爭議案件之審議單位、其職權及組成等。</w:t>
            </w:r>
          </w:p>
        </w:tc>
        <w:tc>
          <w:tcPr>
            <w:tcW w:w="9045" w:type="dxa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  <w:color w:val="000000"/>
              </w:rPr>
            </w:pPr>
            <w:r w:rsidRPr="00CA6DF6">
              <w:rPr>
                <w:rFonts w:ascii="標楷體" w:eastAsia="標楷體" w:hAnsi="標楷體" w:hint="eastAsia"/>
                <w:color w:val="000000"/>
              </w:rPr>
              <w:t>依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</w:t>
            </w:r>
            <w:r>
              <w:rPr>
                <w:rFonts w:ascii="標楷體" w:eastAsia="標楷體" w:hAnsi="標楷體" w:hint="eastAsia"/>
                <w:color w:val="000000"/>
              </w:rPr>
              <w:t>大學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○○○</w:t>
            </w:r>
            <w:r>
              <w:rPr>
                <w:rFonts w:ascii="標楷體" w:eastAsia="標楷體" w:hAnsi="標楷體" w:hint="eastAsia"/>
                <w:color w:val="000000"/>
              </w:rPr>
              <w:t>辦法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第</w:t>
            </w:r>
            <w:r w:rsidRPr="00204564">
              <w:rPr>
                <w:rFonts w:ascii="標楷體" w:eastAsia="標楷體" w:hAnsi="標楷體"/>
                <w:color w:val="000000"/>
                <w:u w:val="single"/>
              </w:rPr>
              <w:t xml:space="preserve">         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條，內容為：</w:t>
            </w:r>
          </w:p>
        </w:tc>
      </w:tr>
      <w:tr w:rsidR="00953BC4" w:rsidRPr="00204564" w:rsidTr="00601651">
        <w:tc>
          <w:tcPr>
            <w:tcW w:w="5103" w:type="dxa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</w:pPr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10.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違反規定之處置及效果</w:t>
            </w:r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請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敘明對違反本管理規範案件或人員之處理（置）。</w:t>
            </w:r>
          </w:p>
        </w:tc>
        <w:tc>
          <w:tcPr>
            <w:tcW w:w="9045" w:type="dxa"/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  <w:color w:val="000000"/>
              </w:rPr>
            </w:pPr>
            <w:r w:rsidRPr="00CA6DF6">
              <w:rPr>
                <w:rFonts w:ascii="標楷體" w:eastAsia="標楷體" w:hAnsi="標楷體" w:hint="eastAsia"/>
                <w:color w:val="000000"/>
              </w:rPr>
              <w:t>依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</w:t>
            </w:r>
            <w:r>
              <w:rPr>
                <w:rFonts w:ascii="標楷體" w:eastAsia="標楷體" w:hAnsi="標楷體" w:hint="eastAsia"/>
                <w:color w:val="000000"/>
              </w:rPr>
              <w:t>大學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○○○</w:t>
            </w:r>
            <w:r>
              <w:rPr>
                <w:rFonts w:ascii="標楷體" w:eastAsia="標楷體" w:hAnsi="標楷體" w:hint="eastAsia"/>
                <w:color w:val="000000"/>
              </w:rPr>
              <w:t>辦法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第</w:t>
            </w:r>
            <w:r w:rsidRPr="00204564">
              <w:rPr>
                <w:rFonts w:ascii="標楷體" w:eastAsia="標楷體" w:hAnsi="標楷體"/>
                <w:color w:val="000000"/>
                <w:u w:val="single"/>
              </w:rPr>
              <w:t xml:space="preserve">         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條，內容為：</w:t>
            </w:r>
          </w:p>
        </w:tc>
      </w:tr>
      <w:tr w:rsidR="00953BC4" w:rsidRPr="00204564" w:rsidTr="00601651">
        <w:tc>
          <w:tcPr>
            <w:tcW w:w="5103" w:type="dxa"/>
            <w:tcBorders>
              <w:bottom w:val="double" w:sz="4" w:space="0" w:color="auto"/>
            </w:tcBorders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</w:pPr>
            <w:bookmarkStart w:id="0" w:name="OLE_LINK1"/>
            <w:bookmarkStart w:id="1" w:name="OLE_LINK2"/>
            <w:r>
              <w:rPr>
                <w:rFonts w:ascii="標楷體" w:eastAsia="標楷體" w:hAnsi="標楷體"/>
                <w:color w:val="000000"/>
                <w:kern w:val="0"/>
                <w:szCs w:val="24"/>
                <w:bdr w:val="single" w:sz="4" w:space="0" w:color="auto"/>
              </w:rPr>
              <w:t>11.</w:t>
            </w:r>
            <w:r w:rsidRPr="00204564">
              <w:rPr>
                <w:rFonts w:ascii="標楷體" w:eastAsia="標楷體" w:hAnsi="標楷體" w:hint="eastAsia"/>
                <w:color w:val="000000"/>
                <w:kern w:val="0"/>
                <w:szCs w:val="24"/>
                <w:bdr w:val="single" w:sz="4" w:space="0" w:color="auto"/>
              </w:rPr>
              <w:t>重大案件之內部及外部通報程序</w:t>
            </w:r>
            <w:bookmarkEnd w:id="0"/>
            <w:bookmarkEnd w:id="1"/>
          </w:p>
          <w:p w:rsidR="00953BC4" w:rsidRPr="00204564" w:rsidRDefault="00953BC4" w:rsidP="000B13B9">
            <w:pPr>
              <w:spacing w:beforeLines="20" w:before="72" w:afterLines="20" w:after="72" w:line="320" w:lineRule="exac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請敘明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重大案件之通報單位（例如</w:t>
            </w:r>
            <w:r w:rsidRPr="00204564">
              <w:rPr>
                <w:rFonts w:ascii="新細明體" w:hAnsi="新細明體" w:hint="eastAsia"/>
                <w:color w:val="000000"/>
              </w:rPr>
              <w:t>，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校內通報</w:t>
            </w:r>
            <w:r w:rsidRPr="00204564">
              <w:rPr>
                <w:rFonts w:ascii="新細明體" w:hAnsi="新細明體" w:hint="eastAsia"/>
                <w:color w:val="000000"/>
              </w:rPr>
              <w:t>、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對資助機關之通報）、對象及流程。</w:t>
            </w:r>
          </w:p>
        </w:tc>
        <w:tc>
          <w:tcPr>
            <w:tcW w:w="9045" w:type="dxa"/>
            <w:tcBorders>
              <w:bottom w:val="double" w:sz="4" w:space="0" w:color="auto"/>
            </w:tcBorders>
          </w:tcPr>
          <w:p w:rsidR="00953BC4" w:rsidRPr="00204564" w:rsidRDefault="00953BC4" w:rsidP="000B13B9">
            <w:pPr>
              <w:spacing w:beforeLines="20" w:before="72" w:afterLines="20" w:after="72" w:line="320" w:lineRule="exact"/>
              <w:rPr>
                <w:rFonts w:ascii="標楷體" w:eastAsia="標楷體" w:hAnsi="標楷體"/>
                <w:color w:val="000000"/>
              </w:rPr>
            </w:pPr>
            <w:r w:rsidRPr="00CA6DF6">
              <w:rPr>
                <w:rFonts w:ascii="標楷體" w:eastAsia="標楷體" w:hAnsi="標楷體" w:hint="eastAsia"/>
                <w:color w:val="000000"/>
              </w:rPr>
              <w:t>依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</w:t>
            </w:r>
            <w:r>
              <w:rPr>
                <w:rFonts w:ascii="標楷體" w:eastAsia="標楷體" w:hAnsi="標楷體" w:hint="eastAsia"/>
                <w:color w:val="000000"/>
              </w:rPr>
              <w:t>大學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>○○○</w:t>
            </w:r>
            <w:r>
              <w:rPr>
                <w:rFonts w:ascii="標楷體" w:eastAsia="標楷體" w:hAnsi="標楷體" w:hint="eastAsia"/>
                <w:color w:val="000000"/>
              </w:rPr>
              <w:t>辦法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第</w:t>
            </w:r>
            <w:r w:rsidRPr="00204564">
              <w:rPr>
                <w:rFonts w:ascii="標楷體" w:eastAsia="標楷體" w:hAnsi="標楷體"/>
                <w:color w:val="000000"/>
                <w:u w:val="single"/>
              </w:rPr>
              <w:t xml:space="preserve">            </w:t>
            </w:r>
            <w:r w:rsidRPr="00204564">
              <w:rPr>
                <w:rFonts w:ascii="標楷體" w:eastAsia="標楷體" w:hAnsi="標楷體" w:hint="eastAsia"/>
                <w:color w:val="000000"/>
              </w:rPr>
              <w:t>條，內容為：</w:t>
            </w:r>
          </w:p>
        </w:tc>
      </w:tr>
    </w:tbl>
    <w:p w:rsidR="00953BC4" w:rsidRPr="001E721D" w:rsidRDefault="00953BC4" w:rsidP="001E721D">
      <w:pPr>
        <w:spacing w:beforeLines="20" w:before="72" w:afterLines="20" w:after="72" w:line="3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說明：上列</w:t>
      </w:r>
      <w:r>
        <w:rPr>
          <w:rFonts w:ascii="標楷體" w:eastAsia="標楷體" w:hAnsi="標楷體"/>
        </w:rPr>
        <w:t>11</w:t>
      </w:r>
      <w:r>
        <w:rPr>
          <w:rFonts w:ascii="標楷體" w:eastAsia="標楷體" w:hAnsi="標楷體" w:hint="eastAsia"/>
        </w:rPr>
        <w:t>項管理機制要項均屬</w:t>
      </w:r>
      <w:r w:rsidRPr="00400E19">
        <w:rPr>
          <w:rFonts w:ascii="標楷體" w:eastAsia="標楷體" w:hAnsi="標楷體" w:hint="eastAsia"/>
          <w:u w:val="single"/>
        </w:rPr>
        <w:t>必提供</w:t>
      </w:r>
      <w:r>
        <w:rPr>
          <w:rFonts w:ascii="標楷體" w:eastAsia="標楷體" w:hAnsi="標楷體" w:hint="eastAsia"/>
          <w:u w:val="single"/>
        </w:rPr>
        <w:t>資訊</w:t>
      </w:r>
      <w:r>
        <w:rPr>
          <w:rFonts w:ascii="標楷體" w:eastAsia="標楷體" w:hAnsi="標楷體" w:hint="eastAsia"/>
        </w:rPr>
        <w:t>，請檢附相關資料並填寫本表詳述，如部分項目無條文規範，請以內部文件說明之</w:t>
      </w:r>
    </w:p>
    <w:sectPr w:rsidR="00953BC4" w:rsidRPr="001E721D" w:rsidSect="000E546A">
      <w:footerReference w:type="default" r:id="rId7"/>
      <w:pgSz w:w="16838" w:h="11906" w:orient="landscape"/>
      <w:pgMar w:top="719" w:right="1440" w:bottom="1438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BC4" w:rsidRDefault="00953BC4" w:rsidP="00A212A0">
      <w:r>
        <w:separator/>
      </w:r>
    </w:p>
  </w:endnote>
  <w:endnote w:type="continuationSeparator" w:id="0">
    <w:p w:rsidR="00953BC4" w:rsidRDefault="00953BC4" w:rsidP="00A21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魏碑體">
    <w:altName w:val="Arial Unicode MS"/>
    <w:panose1 w:val="00000000000000000000"/>
    <w:charset w:val="88"/>
    <w:family w:val="script"/>
    <w:notTrueType/>
    <w:pitch w:val="fixed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BC4" w:rsidRDefault="00953BC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997054">
      <w:rPr>
        <w:noProof/>
        <w:lang w:val="zh-TW"/>
      </w:rPr>
      <w:t>1</w:t>
    </w:r>
    <w:r>
      <w:fldChar w:fldCharType="end"/>
    </w:r>
  </w:p>
  <w:p w:rsidR="00953BC4" w:rsidRDefault="00953BC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BC4" w:rsidRDefault="00953BC4" w:rsidP="00A212A0">
      <w:r>
        <w:separator/>
      </w:r>
    </w:p>
  </w:footnote>
  <w:footnote w:type="continuationSeparator" w:id="0">
    <w:p w:rsidR="00953BC4" w:rsidRDefault="00953BC4" w:rsidP="00A212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C5F8D"/>
    <w:multiLevelType w:val="hybridMultilevel"/>
    <w:tmpl w:val="D8BEA718"/>
    <w:lvl w:ilvl="0" w:tplc="42C00B4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">
    <w:nsid w:val="07A97BDE"/>
    <w:multiLevelType w:val="hybridMultilevel"/>
    <w:tmpl w:val="8258F472"/>
    <w:lvl w:ilvl="0" w:tplc="42C00B4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>
    <w:nsid w:val="08CF2C34"/>
    <w:multiLevelType w:val="hybridMultilevel"/>
    <w:tmpl w:val="24C295EE"/>
    <w:lvl w:ilvl="0" w:tplc="42C00B4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>
    <w:nsid w:val="0D8436B3"/>
    <w:multiLevelType w:val="hybridMultilevel"/>
    <w:tmpl w:val="47F601CA"/>
    <w:lvl w:ilvl="0" w:tplc="E6D28C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960"/>
        </w:tabs>
        <w:ind w:left="96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440"/>
        </w:tabs>
        <w:ind w:left="144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880"/>
        </w:tabs>
        <w:ind w:left="288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80"/>
      </w:pPr>
      <w:rPr>
        <w:rFonts w:cs="Times New Roman"/>
      </w:rPr>
    </w:lvl>
  </w:abstractNum>
  <w:abstractNum w:abstractNumId="4">
    <w:nsid w:val="0E6E341E"/>
    <w:multiLevelType w:val="hybridMultilevel"/>
    <w:tmpl w:val="324C015C"/>
    <w:lvl w:ilvl="0" w:tplc="42C00B4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5">
    <w:nsid w:val="15201FE0"/>
    <w:multiLevelType w:val="hybridMultilevel"/>
    <w:tmpl w:val="01AA52F4"/>
    <w:lvl w:ilvl="0" w:tplc="F2E2665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>
    <w:nsid w:val="216254D1"/>
    <w:multiLevelType w:val="hybridMultilevel"/>
    <w:tmpl w:val="5EA41C14"/>
    <w:lvl w:ilvl="0" w:tplc="42C00B4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>
    <w:nsid w:val="24D257F3"/>
    <w:multiLevelType w:val="hybridMultilevel"/>
    <w:tmpl w:val="974A582E"/>
    <w:lvl w:ilvl="0" w:tplc="42C00B4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44E2491C"/>
    <w:multiLevelType w:val="hybridMultilevel"/>
    <w:tmpl w:val="1166F60E"/>
    <w:lvl w:ilvl="0" w:tplc="AC0AA77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4D766A0B"/>
    <w:multiLevelType w:val="hybridMultilevel"/>
    <w:tmpl w:val="DD522572"/>
    <w:lvl w:ilvl="0" w:tplc="42C00B4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>
    <w:nsid w:val="53E36201"/>
    <w:multiLevelType w:val="hybridMultilevel"/>
    <w:tmpl w:val="28A24FA6"/>
    <w:lvl w:ilvl="0" w:tplc="42C00B4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>
    <w:nsid w:val="64CE0896"/>
    <w:multiLevelType w:val="hybridMultilevel"/>
    <w:tmpl w:val="2BC0D358"/>
    <w:lvl w:ilvl="0" w:tplc="42C00B4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2">
    <w:nsid w:val="6BA311BB"/>
    <w:multiLevelType w:val="hybridMultilevel"/>
    <w:tmpl w:val="C7604148"/>
    <w:lvl w:ilvl="0" w:tplc="42C00B44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9"/>
  </w:num>
  <w:num w:numId="5">
    <w:abstractNumId w:val="11"/>
  </w:num>
  <w:num w:numId="6">
    <w:abstractNumId w:val="4"/>
  </w:num>
  <w:num w:numId="7">
    <w:abstractNumId w:val="1"/>
  </w:num>
  <w:num w:numId="8">
    <w:abstractNumId w:val="0"/>
  </w:num>
  <w:num w:numId="9">
    <w:abstractNumId w:val="2"/>
  </w:num>
  <w:num w:numId="10">
    <w:abstractNumId w:val="10"/>
  </w:num>
  <w:num w:numId="11">
    <w:abstractNumId w:val="12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B3189"/>
    <w:rsid w:val="00002BF4"/>
    <w:rsid w:val="00003ADA"/>
    <w:rsid w:val="0000687B"/>
    <w:rsid w:val="00013910"/>
    <w:rsid w:val="000155B5"/>
    <w:rsid w:val="00020C54"/>
    <w:rsid w:val="00022DD8"/>
    <w:rsid w:val="00026317"/>
    <w:rsid w:val="00027159"/>
    <w:rsid w:val="0002796C"/>
    <w:rsid w:val="00027F60"/>
    <w:rsid w:val="00032BE8"/>
    <w:rsid w:val="0003377F"/>
    <w:rsid w:val="000355A9"/>
    <w:rsid w:val="0003664F"/>
    <w:rsid w:val="00037F3C"/>
    <w:rsid w:val="000400E0"/>
    <w:rsid w:val="0004192A"/>
    <w:rsid w:val="000438B7"/>
    <w:rsid w:val="00045816"/>
    <w:rsid w:val="000466BE"/>
    <w:rsid w:val="00046D77"/>
    <w:rsid w:val="00047854"/>
    <w:rsid w:val="00051AD7"/>
    <w:rsid w:val="00052CED"/>
    <w:rsid w:val="00054232"/>
    <w:rsid w:val="0005480C"/>
    <w:rsid w:val="00056BEB"/>
    <w:rsid w:val="0006199D"/>
    <w:rsid w:val="0006268C"/>
    <w:rsid w:val="00071EDA"/>
    <w:rsid w:val="00072791"/>
    <w:rsid w:val="00072F57"/>
    <w:rsid w:val="00074038"/>
    <w:rsid w:val="000753FF"/>
    <w:rsid w:val="00076E8A"/>
    <w:rsid w:val="00077818"/>
    <w:rsid w:val="00080719"/>
    <w:rsid w:val="00084E52"/>
    <w:rsid w:val="000913FE"/>
    <w:rsid w:val="00094E63"/>
    <w:rsid w:val="00097021"/>
    <w:rsid w:val="00097E55"/>
    <w:rsid w:val="000A7E00"/>
    <w:rsid w:val="000B13B9"/>
    <w:rsid w:val="000B1CC8"/>
    <w:rsid w:val="000B30F7"/>
    <w:rsid w:val="000B42F9"/>
    <w:rsid w:val="000B5BFF"/>
    <w:rsid w:val="000B611D"/>
    <w:rsid w:val="000B6173"/>
    <w:rsid w:val="000C05AC"/>
    <w:rsid w:val="000C2D65"/>
    <w:rsid w:val="000C3EB2"/>
    <w:rsid w:val="000C4BC0"/>
    <w:rsid w:val="000C561B"/>
    <w:rsid w:val="000C7146"/>
    <w:rsid w:val="000D2100"/>
    <w:rsid w:val="000D340A"/>
    <w:rsid w:val="000D3A34"/>
    <w:rsid w:val="000D458A"/>
    <w:rsid w:val="000D78B2"/>
    <w:rsid w:val="000E07D3"/>
    <w:rsid w:val="000E0C0F"/>
    <w:rsid w:val="000E29D8"/>
    <w:rsid w:val="000E2C2F"/>
    <w:rsid w:val="000E546A"/>
    <w:rsid w:val="000E65C8"/>
    <w:rsid w:val="000F028D"/>
    <w:rsid w:val="000F2F71"/>
    <w:rsid w:val="000F7117"/>
    <w:rsid w:val="00102775"/>
    <w:rsid w:val="001044B9"/>
    <w:rsid w:val="00105895"/>
    <w:rsid w:val="001068D4"/>
    <w:rsid w:val="00106BDA"/>
    <w:rsid w:val="001111A3"/>
    <w:rsid w:val="0011311B"/>
    <w:rsid w:val="00120F9E"/>
    <w:rsid w:val="00124EAE"/>
    <w:rsid w:val="00125C36"/>
    <w:rsid w:val="001271CF"/>
    <w:rsid w:val="00131C52"/>
    <w:rsid w:val="0013210C"/>
    <w:rsid w:val="00133A10"/>
    <w:rsid w:val="0013498D"/>
    <w:rsid w:val="001369D5"/>
    <w:rsid w:val="00137E58"/>
    <w:rsid w:val="00142B8A"/>
    <w:rsid w:val="00143DDA"/>
    <w:rsid w:val="0014454C"/>
    <w:rsid w:val="00145A1E"/>
    <w:rsid w:val="0014642A"/>
    <w:rsid w:val="0014735E"/>
    <w:rsid w:val="00150716"/>
    <w:rsid w:val="001523C0"/>
    <w:rsid w:val="001535E9"/>
    <w:rsid w:val="00155416"/>
    <w:rsid w:val="00162718"/>
    <w:rsid w:val="001630FA"/>
    <w:rsid w:val="00173843"/>
    <w:rsid w:val="00173D98"/>
    <w:rsid w:val="00174729"/>
    <w:rsid w:val="00175705"/>
    <w:rsid w:val="00175C27"/>
    <w:rsid w:val="001808E6"/>
    <w:rsid w:val="00180E1D"/>
    <w:rsid w:val="00185F1B"/>
    <w:rsid w:val="00187BBF"/>
    <w:rsid w:val="00194134"/>
    <w:rsid w:val="001A0D74"/>
    <w:rsid w:val="001A1774"/>
    <w:rsid w:val="001A5510"/>
    <w:rsid w:val="001A6848"/>
    <w:rsid w:val="001B3C2F"/>
    <w:rsid w:val="001C1022"/>
    <w:rsid w:val="001C2CB6"/>
    <w:rsid w:val="001C73C1"/>
    <w:rsid w:val="001D0A7E"/>
    <w:rsid w:val="001D1264"/>
    <w:rsid w:val="001E5BAA"/>
    <w:rsid w:val="001E721D"/>
    <w:rsid w:val="001F1008"/>
    <w:rsid w:val="001F7052"/>
    <w:rsid w:val="00201B14"/>
    <w:rsid w:val="00203103"/>
    <w:rsid w:val="00204564"/>
    <w:rsid w:val="002046F9"/>
    <w:rsid w:val="00206AFA"/>
    <w:rsid w:val="0021295A"/>
    <w:rsid w:val="0021413C"/>
    <w:rsid w:val="00217C7F"/>
    <w:rsid w:val="0022357A"/>
    <w:rsid w:val="00224967"/>
    <w:rsid w:val="002255DE"/>
    <w:rsid w:val="002255E1"/>
    <w:rsid w:val="0022654B"/>
    <w:rsid w:val="0022756A"/>
    <w:rsid w:val="002326C7"/>
    <w:rsid w:val="002343C4"/>
    <w:rsid w:val="002357A7"/>
    <w:rsid w:val="00236D51"/>
    <w:rsid w:val="00241716"/>
    <w:rsid w:val="002419A5"/>
    <w:rsid w:val="00242C7B"/>
    <w:rsid w:val="00247964"/>
    <w:rsid w:val="00247D5D"/>
    <w:rsid w:val="0025321E"/>
    <w:rsid w:val="0025554B"/>
    <w:rsid w:val="00256456"/>
    <w:rsid w:val="00257B57"/>
    <w:rsid w:val="00266417"/>
    <w:rsid w:val="00270E19"/>
    <w:rsid w:val="0027391E"/>
    <w:rsid w:val="00276A71"/>
    <w:rsid w:val="00276F92"/>
    <w:rsid w:val="00283A83"/>
    <w:rsid w:val="0028445D"/>
    <w:rsid w:val="00285EAD"/>
    <w:rsid w:val="00291080"/>
    <w:rsid w:val="00291E10"/>
    <w:rsid w:val="00295122"/>
    <w:rsid w:val="00295375"/>
    <w:rsid w:val="002960CF"/>
    <w:rsid w:val="00296F4A"/>
    <w:rsid w:val="002A28F9"/>
    <w:rsid w:val="002A5B6A"/>
    <w:rsid w:val="002A6F7E"/>
    <w:rsid w:val="002B0934"/>
    <w:rsid w:val="002B0B0C"/>
    <w:rsid w:val="002B0D07"/>
    <w:rsid w:val="002B3DD6"/>
    <w:rsid w:val="002B6DB4"/>
    <w:rsid w:val="002B6F8F"/>
    <w:rsid w:val="002B7B7D"/>
    <w:rsid w:val="002C2E52"/>
    <w:rsid w:val="002D10B7"/>
    <w:rsid w:val="002D28B9"/>
    <w:rsid w:val="002D3AAB"/>
    <w:rsid w:val="002D4034"/>
    <w:rsid w:val="002D677E"/>
    <w:rsid w:val="002D69E6"/>
    <w:rsid w:val="002E350B"/>
    <w:rsid w:val="002E597B"/>
    <w:rsid w:val="002E6915"/>
    <w:rsid w:val="002E7248"/>
    <w:rsid w:val="002F0582"/>
    <w:rsid w:val="002F0E75"/>
    <w:rsid w:val="002F1BBF"/>
    <w:rsid w:val="002F374C"/>
    <w:rsid w:val="002F62A4"/>
    <w:rsid w:val="002F71E0"/>
    <w:rsid w:val="002F7B56"/>
    <w:rsid w:val="002F7EF9"/>
    <w:rsid w:val="0030010E"/>
    <w:rsid w:val="00303430"/>
    <w:rsid w:val="00310B95"/>
    <w:rsid w:val="00312941"/>
    <w:rsid w:val="003149BC"/>
    <w:rsid w:val="00325681"/>
    <w:rsid w:val="00326B47"/>
    <w:rsid w:val="00326CF5"/>
    <w:rsid w:val="00331BCA"/>
    <w:rsid w:val="00331D30"/>
    <w:rsid w:val="00332570"/>
    <w:rsid w:val="00333AAB"/>
    <w:rsid w:val="00335E59"/>
    <w:rsid w:val="00343C21"/>
    <w:rsid w:val="003440AB"/>
    <w:rsid w:val="003453CD"/>
    <w:rsid w:val="00347B04"/>
    <w:rsid w:val="00356E5F"/>
    <w:rsid w:val="00365A7D"/>
    <w:rsid w:val="00365DF6"/>
    <w:rsid w:val="00366123"/>
    <w:rsid w:val="003672F6"/>
    <w:rsid w:val="003735B0"/>
    <w:rsid w:val="00373FEE"/>
    <w:rsid w:val="00374572"/>
    <w:rsid w:val="003768EF"/>
    <w:rsid w:val="0037786F"/>
    <w:rsid w:val="0038027D"/>
    <w:rsid w:val="0038183D"/>
    <w:rsid w:val="0038185F"/>
    <w:rsid w:val="00381C5B"/>
    <w:rsid w:val="00381FB1"/>
    <w:rsid w:val="0038243A"/>
    <w:rsid w:val="0038294F"/>
    <w:rsid w:val="00385776"/>
    <w:rsid w:val="003863FA"/>
    <w:rsid w:val="00387E07"/>
    <w:rsid w:val="0039107B"/>
    <w:rsid w:val="003923ED"/>
    <w:rsid w:val="003A0594"/>
    <w:rsid w:val="003A0F8E"/>
    <w:rsid w:val="003A1383"/>
    <w:rsid w:val="003A1754"/>
    <w:rsid w:val="003A1D4E"/>
    <w:rsid w:val="003A5427"/>
    <w:rsid w:val="003B1B9E"/>
    <w:rsid w:val="003B20BD"/>
    <w:rsid w:val="003B37C2"/>
    <w:rsid w:val="003B644D"/>
    <w:rsid w:val="003B7205"/>
    <w:rsid w:val="003C0404"/>
    <w:rsid w:val="003C2DEE"/>
    <w:rsid w:val="003C5D2D"/>
    <w:rsid w:val="003C6222"/>
    <w:rsid w:val="003D089C"/>
    <w:rsid w:val="003D20D7"/>
    <w:rsid w:val="003D5338"/>
    <w:rsid w:val="003D6A08"/>
    <w:rsid w:val="003D73FA"/>
    <w:rsid w:val="003E09A4"/>
    <w:rsid w:val="003E2252"/>
    <w:rsid w:val="003F3830"/>
    <w:rsid w:val="003F6AF6"/>
    <w:rsid w:val="00400E19"/>
    <w:rsid w:val="00401EB6"/>
    <w:rsid w:val="0040233D"/>
    <w:rsid w:val="00413810"/>
    <w:rsid w:val="0042320C"/>
    <w:rsid w:val="00427852"/>
    <w:rsid w:val="00431F92"/>
    <w:rsid w:val="00432997"/>
    <w:rsid w:val="00435627"/>
    <w:rsid w:val="0043741D"/>
    <w:rsid w:val="004455CD"/>
    <w:rsid w:val="00453142"/>
    <w:rsid w:val="004532D2"/>
    <w:rsid w:val="0045628D"/>
    <w:rsid w:val="00460D2A"/>
    <w:rsid w:val="00462510"/>
    <w:rsid w:val="004637EC"/>
    <w:rsid w:val="004662CF"/>
    <w:rsid w:val="00466EE9"/>
    <w:rsid w:val="00472249"/>
    <w:rsid w:val="004737BD"/>
    <w:rsid w:val="004746E9"/>
    <w:rsid w:val="0047511C"/>
    <w:rsid w:val="00476673"/>
    <w:rsid w:val="00476E87"/>
    <w:rsid w:val="004817D7"/>
    <w:rsid w:val="0048259F"/>
    <w:rsid w:val="00490B43"/>
    <w:rsid w:val="00491915"/>
    <w:rsid w:val="00495CBC"/>
    <w:rsid w:val="00497A87"/>
    <w:rsid w:val="004A0432"/>
    <w:rsid w:val="004A228D"/>
    <w:rsid w:val="004A2B30"/>
    <w:rsid w:val="004A3B99"/>
    <w:rsid w:val="004A42C9"/>
    <w:rsid w:val="004A4DD4"/>
    <w:rsid w:val="004A6A19"/>
    <w:rsid w:val="004B299C"/>
    <w:rsid w:val="004B639E"/>
    <w:rsid w:val="004C3A4B"/>
    <w:rsid w:val="004D2B01"/>
    <w:rsid w:val="004E0498"/>
    <w:rsid w:val="004E078A"/>
    <w:rsid w:val="004E0B69"/>
    <w:rsid w:val="004E14F4"/>
    <w:rsid w:val="004E2322"/>
    <w:rsid w:val="004F081F"/>
    <w:rsid w:val="004F41C0"/>
    <w:rsid w:val="004F5B67"/>
    <w:rsid w:val="004F6D3D"/>
    <w:rsid w:val="00500669"/>
    <w:rsid w:val="00501C7C"/>
    <w:rsid w:val="00503A5C"/>
    <w:rsid w:val="00507A1C"/>
    <w:rsid w:val="005117E1"/>
    <w:rsid w:val="00513EA3"/>
    <w:rsid w:val="00514ECC"/>
    <w:rsid w:val="00516D0F"/>
    <w:rsid w:val="00526826"/>
    <w:rsid w:val="00526D39"/>
    <w:rsid w:val="00533A25"/>
    <w:rsid w:val="00536371"/>
    <w:rsid w:val="00541825"/>
    <w:rsid w:val="00547A67"/>
    <w:rsid w:val="005508FE"/>
    <w:rsid w:val="00554DA4"/>
    <w:rsid w:val="005573A9"/>
    <w:rsid w:val="00560A1D"/>
    <w:rsid w:val="00560F45"/>
    <w:rsid w:val="00561038"/>
    <w:rsid w:val="0056650E"/>
    <w:rsid w:val="00567323"/>
    <w:rsid w:val="00571270"/>
    <w:rsid w:val="00571472"/>
    <w:rsid w:val="0057207E"/>
    <w:rsid w:val="0057409D"/>
    <w:rsid w:val="0057549A"/>
    <w:rsid w:val="00575E5C"/>
    <w:rsid w:val="005825B8"/>
    <w:rsid w:val="00591E44"/>
    <w:rsid w:val="00593110"/>
    <w:rsid w:val="00595A89"/>
    <w:rsid w:val="0059720F"/>
    <w:rsid w:val="005A1EF2"/>
    <w:rsid w:val="005A5707"/>
    <w:rsid w:val="005A5DEE"/>
    <w:rsid w:val="005A61D3"/>
    <w:rsid w:val="005A6406"/>
    <w:rsid w:val="005A6C91"/>
    <w:rsid w:val="005A7197"/>
    <w:rsid w:val="005A7F78"/>
    <w:rsid w:val="005B2CF9"/>
    <w:rsid w:val="005B343C"/>
    <w:rsid w:val="005B37E7"/>
    <w:rsid w:val="005B40E8"/>
    <w:rsid w:val="005B4DC6"/>
    <w:rsid w:val="005B506B"/>
    <w:rsid w:val="005B5D76"/>
    <w:rsid w:val="005C2CE1"/>
    <w:rsid w:val="005C4AF8"/>
    <w:rsid w:val="005C5410"/>
    <w:rsid w:val="005D0180"/>
    <w:rsid w:val="005D4B05"/>
    <w:rsid w:val="005D7B4A"/>
    <w:rsid w:val="005E4E73"/>
    <w:rsid w:val="005F0102"/>
    <w:rsid w:val="005F0794"/>
    <w:rsid w:val="005F09E9"/>
    <w:rsid w:val="005F1E50"/>
    <w:rsid w:val="005F3BF1"/>
    <w:rsid w:val="005F404A"/>
    <w:rsid w:val="005F407E"/>
    <w:rsid w:val="005F506D"/>
    <w:rsid w:val="0060102C"/>
    <w:rsid w:val="00601651"/>
    <w:rsid w:val="00602838"/>
    <w:rsid w:val="00602D04"/>
    <w:rsid w:val="0060347B"/>
    <w:rsid w:val="0060634B"/>
    <w:rsid w:val="00606CC7"/>
    <w:rsid w:val="00607D7B"/>
    <w:rsid w:val="00611E1F"/>
    <w:rsid w:val="0061601F"/>
    <w:rsid w:val="00621F76"/>
    <w:rsid w:val="0062228C"/>
    <w:rsid w:val="00623F91"/>
    <w:rsid w:val="00624392"/>
    <w:rsid w:val="00624D49"/>
    <w:rsid w:val="00625492"/>
    <w:rsid w:val="00626366"/>
    <w:rsid w:val="0063272F"/>
    <w:rsid w:val="0063470B"/>
    <w:rsid w:val="006410A1"/>
    <w:rsid w:val="006410A6"/>
    <w:rsid w:val="00647F87"/>
    <w:rsid w:val="0065024B"/>
    <w:rsid w:val="006561F2"/>
    <w:rsid w:val="00657A7E"/>
    <w:rsid w:val="00660EEA"/>
    <w:rsid w:val="00662406"/>
    <w:rsid w:val="006636D1"/>
    <w:rsid w:val="00663875"/>
    <w:rsid w:val="006655B2"/>
    <w:rsid w:val="0066614A"/>
    <w:rsid w:val="00667630"/>
    <w:rsid w:val="0067021D"/>
    <w:rsid w:val="00674F30"/>
    <w:rsid w:val="006754F6"/>
    <w:rsid w:val="0068070F"/>
    <w:rsid w:val="0068589E"/>
    <w:rsid w:val="00692951"/>
    <w:rsid w:val="00692A80"/>
    <w:rsid w:val="0069345F"/>
    <w:rsid w:val="006A0614"/>
    <w:rsid w:val="006A170F"/>
    <w:rsid w:val="006A1944"/>
    <w:rsid w:val="006A4559"/>
    <w:rsid w:val="006A47DF"/>
    <w:rsid w:val="006B26D4"/>
    <w:rsid w:val="006B3E71"/>
    <w:rsid w:val="006B6579"/>
    <w:rsid w:val="006C518E"/>
    <w:rsid w:val="006C5C6A"/>
    <w:rsid w:val="006C6AD0"/>
    <w:rsid w:val="006C7289"/>
    <w:rsid w:val="006C7A14"/>
    <w:rsid w:val="006D6A9F"/>
    <w:rsid w:val="006E0A39"/>
    <w:rsid w:val="006E338E"/>
    <w:rsid w:val="006E33E0"/>
    <w:rsid w:val="006E5301"/>
    <w:rsid w:val="006E7988"/>
    <w:rsid w:val="006F2B3D"/>
    <w:rsid w:val="006F7BD0"/>
    <w:rsid w:val="00700E64"/>
    <w:rsid w:val="00701D78"/>
    <w:rsid w:val="007022DB"/>
    <w:rsid w:val="00702C45"/>
    <w:rsid w:val="00703441"/>
    <w:rsid w:val="00704CEB"/>
    <w:rsid w:val="007058DF"/>
    <w:rsid w:val="0070622E"/>
    <w:rsid w:val="00711370"/>
    <w:rsid w:val="00712470"/>
    <w:rsid w:val="007124B2"/>
    <w:rsid w:val="0071378A"/>
    <w:rsid w:val="00713BFB"/>
    <w:rsid w:val="007175ED"/>
    <w:rsid w:val="00721138"/>
    <w:rsid w:val="00721C77"/>
    <w:rsid w:val="007253AA"/>
    <w:rsid w:val="00727833"/>
    <w:rsid w:val="007306B5"/>
    <w:rsid w:val="0073083A"/>
    <w:rsid w:val="007364A1"/>
    <w:rsid w:val="00740C98"/>
    <w:rsid w:val="007472BF"/>
    <w:rsid w:val="00747334"/>
    <w:rsid w:val="00754A5B"/>
    <w:rsid w:val="007574A5"/>
    <w:rsid w:val="0076296D"/>
    <w:rsid w:val="00771FD0"/>
    <w:rsid w:val="007734AE"/>
    <w:rsid w:val="0077481D"/>
    <w:rsid w:val="00774F72"/>
    <w:rsid w:val="00775509"/>
    <w:rsid w:val="007807B7"/>
    <w:rsid w:val="00781E02"/>
    <w:rsid w:val="007902BD"/>
    <w:rsid w:val="0079048A"/>
    <w:rsid w:val="007910BA"/>
    <w:rsid w:val="00797EC1"/>
    <w:rsid w:val="007A108C"/>
    <w:rsid w:val="007A1DB4"/>
    <w:rsid w:val="007A43C1"/>
    <w:rsid w:val="007A44BB"/>
    <w:rsid w:val="007B41E8"/>
    <w:rsid w:val="007B5DC0"/>
    <w:rsid w:val="007B75D5"/>
    <w:rsid w:val="007C1B87"/>
    <w:rsid w:val="007C31A6"/>
    <w:rsid w:val="007C3B42"/>
    <w:rsid w:val="007C48CE"/>
    <w:rsid w:val="007C718B"/>
    <w:rsid w:val="007D15BC"/>
    <w:rsid w:val="007D23C7"/>
    <w:rsid w:val="007D27EF"/>
    <w:rsid w:val="007D3B16"/>
    <w:rsid w:val="007D3CD1"/>
    <w:rsid w:val="007D450E"/>
    <w:rsid w:val="007D5542"/>
    <w:rsid w:val="007D573F"/>
    <w:rsid w:val="007D5CF3"/>
    <w:rsid w:val="007E1BB3"/>
    <w:rsid w:val="007F083C"/>
    <w:rsid w:val="007F0D11"/>
    <w:rsid w:val="007F1422"/>
    <w:rsid w:val="007F318E"/>
    <w:rsid w:val="007F4D80"/>
    <w:rsid w:val="007F6740"/>
    <w:rsid w:val="007F6CF8"/>
    <w:rsid w:val="007F7ABC"/>
    <w:rsid w:val="00805704"/>
    <w:rsid w:val="00806CBD"/>
    <w:rsid w:val="00814121"/>
    <w:rsid w:val="00814143"/>
    <w:rsid w:val="00815F5E"/>
    <w:rsid w:val="0081770D"/>
    <w:rsid w:val="008211B8"/>
    <w:rsid w:val="0082586D"/>
    <w:rsid w:val="00831062"/>
    <w:rsid w:val="008418FD"/>
    <w:rsid w:val="00844B2F"/>
    <w:rsid w:val="008454F0"/>
    <w:rsid w:val="00846A90"/>
    <w:rsid w:val="00856B05"/>
    <w:rsid w:val="0086043F"/>
    <w:rsid w:val="00862741"/>
    <w:rsid w:val="00866D69"/>
    <w:rsid w:val="00871455"/>
    <w:rsid w:val="00871A02"/>
    <w:rsid w:val="00871AE7"/>
    <w:rsid w:val="00873432"/>
    <w:rsid w:val="00881199"/>
    <w:rsid w:val="00887214"/>
    <w:rsid w:val="00890980"/>
    <w:rsid w:val="00891917"/>
    <w:rsid w:val="008924F7"/>
    <w:rsid w:val="008925C4"/>
    <w:rsid w:val="00896997"/>
    <w:rsid w:val="00896D3B"/>
    <w:rsid w:val="008979AB"/>
    <w:rsid w:val="008A177D"/>
    <w:rsid w:val="008A3739"/>
    <w:rsid w:val="008A48F8"/>
    <w:rsid w:val="008A69EB"/>
    <w:rsid w:val="008B02A4"/>
    <w:rsid w:val="008B079E"/>
    <w:rsid w:val="008C0CE2"/>
    <w:rsid w:val="008C2D23"/>
    <w:rsid w:val="008C538A"/>
    <w:rsid w:val="008C66A3"/>
    <w:rsid w:val="008C743A"/>
    <w:rsid w:val="008D0164"/>
    <w:rsid w:val="008D136A"/>
    <w:rsid w:val="008D4825"/>
    <w:rsid w:val="008D7D44"/>
    <w:rsid w:val="008E6387"/>
    <w:rsid w:val="008E6B6C"/>
    <w:rsid w:val="008E7A9D"/>
    <w:rsid w:val="008F2137"/>
    <w:rsid w:val="008F358D"/>
    <w:rsid w:val="008F35E2"/>
    <w:rsid w:val="008F50FA"/>
    <w:rsid w:val="008F56C7"/>
    <w:rsid w:val="008F6A41"/>
    <w:rsid w:val="00900ACF"/>
    <w:rsid w:val="00905522"/>
    <w:rsid w:val="00906036"/>
    <w:rsid w:val="00907784"/>
    <w:rsid w:val="00914AA8"/>
    <w:rsid w:val="00926AB5"/>
    <w:rsid w:val="009336F7"/>
    <w:rsid w:val="00935487"/>
    <w:rsid w:val="00935804"/>
    <w:rsid w:val="00940D82"/>
    <w:rsid w:val="009423F0"/>
    <w:rsid w:val="00943DE4"/>
    <w:rsid w:val="009477D3"/>
    <w:rsid w:val="0095014B"/>
    <w:rsid w:val="00952429"/>
    <w:rsid w:val="00952D4A"/>
    <w:rsid w:val="00953BC4"/>
    <w:rsid w:val="00956051"/>
    <w:rsid w:val="00956D06"/>
    <w:rsid w:val="00967DFB"/>
    <w:rsid w:val="00971315"/>
    <w:rsid w:val="00973135"/>
    <w:rsid w:val="00973855"/>
    <w:rsid w:val="009749ED"/>
    <w:rsid w:val="00974ED3"/>
    <w:rsid w:val="0097617B"/>
    <w:rsid w:val="0098159B"/>
    <w:rsid w:val="00981672"/>
    <w:rsid w:val="00985A9C"/>
    <w:rsid w:val="00994FD9"/>
    <w:rsid w:val="00995B03"/>
    <w:rsid w:val="00997054"/>
    <w:rsid w:val="00997121"/>
    <w:rsid w:val="009A0761"/>
    <w:rsid w:val="009A0A02"/>
    <w:rsid w:val="009A3F93"/>
    <w:rsid w:val="009A60F8"/>
    <w:rsid w:val="009A6386"/>
    <w:rsid w:val="009A7E55"/>
    <w:rsid w:val="009B1B4E"/>
    <w:rsid w:val="009B1EF1"/>
    <w:rsid w:val="009B21C8"/>
    <w:rsid w:val="009B53CD"/>
    <w:rsid w:val="009B70E7"/>
    <w:rsid w:val="009C32BC"/>
    <w:rsid w:val="009D105B"/>
    <w:rsid w:val="009D3557"/>
    <w:rsid w:val="009D3773"/>
    <w:rsid w:val="009D3947"/>
    <w:rsid w:val="009D506F"/>
    <w:rsid w:val="009D571A"/>
    <w:rsid w:val="009E0A3C"/>
    <w:rsid w:val="009E5331"/>
    <w:rsid w:val="009E7B7F"/>
    <w:rsid w:val="009F0556"/>
    <w:rsid w:val="009F174D"/>
    <w:rsid w:val="009F2124"/>
    <w:rsid w:val="009F4D8B"/>
    <w:rsid w:val="009F50E6"/>
    <w:rsid w:val="009F6442"/>
    <w:rsid w:val="00A016CE"/>
    <w:rsid w:val="00A01A75"/>
    <w:rsid w:val="00A032B1"/>
    <w:rsid w:val="00A038B0"/>
    <w:rsid w:val="00A07B0B"/>
    <w:rsid w:val="00A100A5"/>
    <w:rsid w:val="00A13513"/>
    <w:rsid w:val="00A13D52"/>
    <w:rsid w:val="00A212A0"/>
    <w:rsid w:val="00A23992"/>
    <w:rsid w:val="00A30B2C"/>
    <w:rsid w:val="00A34848"/>
    <w:rsid w:val="00A37B73"/>
    <w:rsid w:val="00A420AA"/>
    <w:rsid w:val="00A42711"/>
    <w:rsid w:val="00A43115"/>
    <w:rsid w:val="00A43E5F"/>
    <w:rsid w:val="00A445C5"/>
    <w:rsid w:val="00A4727D"/>
    <w:rsid w:val="00A50A82"/>
    <w:rsid w:val="00A53E43"/>
    <w:rsid w:val="00A565F2"/>
    <w:rsid w:val="00A5660D"/>
    <w:rsid w:val="00A62C88"/>
    <w:rsid w:val="00A64FD3"/>
    <w:rsid w:val="00A66EBD"/>
    <w:rsid w:val="00A70715"/>
    <w:rsid w:val="00A71152"/>
    <w:rsid w:val="00A75E53"/>
    <w:rsid w:val="00A81190"/>
    <w:rsid w:val="00A81484"/>
    <w:rsid w:val="00A814ED"/>
    <w:rsid w:val="00A862AF"/>
    <w:rsid w:val="00A93BDA"/>
    <w:rsid w:val="00AA19AC"/>
    <w:rsid w:val="00AA4520"/>
    <w:rsid w:val="00AA5D42"/>
    <w:rsid w:val="00AA6898"/>
    <w:rsid w:val="00AB1FB5"/>
    <w:rsid w:val="00AB2C48"/>
    <w:rsid w:val="00AB6E23"/>
    <w:rsid w:val="00AC3813"/>
    <w:rsid w:val="00AC7092"/>
    <w:rsid w:val="00AD174F"/>
    <w:rsid w:val="00AD1E31"/>
    <w:rsid w:val="00AE01DB"/>
    <w:rsid w:val="00AE0FF7"/>
    <w:rsid w:val="00AE1258"/>
    <w:rsid w:val="00AE6806"/>
    <w:rsid w:val="00AF1396"/>
    <w:rsid w:val="00AF36DE"/>
    <w:rsid w:val="00AF4893"/>
    <w:rsid w:val="00AF6925"/>
    <w:rsid w:val="00B023B1"/>
    <w:rsid w:val="00B039BF"/>
    <w:rsid w:val="00B0425D"/>
    <w:rsid w:val="00B04B32"/>
    <w:rsid w:val="00B04ECD"/>
    <w:rsid w:val="00B10D75"/>
    <w:rsid w:val="00B11369"/>
    <w:rsid w:val="00B1293E"/>
    <w:rsid w:val="00B16207"/>
    <w:rsid w:val="00B16477"/>
    <w:rsid w:val="00B17B79"/>
    <w:rsid w:val="00B21AB0"/>
    <w:rsid w:val="00B21EE0"/>
    <w:rsid w:val="00B353D3"/>
    <w:rsid w:val="00B357EE"/>
    <w:rsid w:val="00B400E4"/>
    <w:rsid w:val="00B410C0"/>
    <w:rsid w:val="00B4684B"/>
    <w:rsid w:val="00B541ED"/>
    <w:rsid w:val="00B546F5"/>
    <w:rsid w:val="00B56FEB"/>
    <w:rsid w:val="00B62901"/>
    <w:rsid w:val="00B658C1"/>
    <w:rsid w:val="00B76959"/>
    <w:rsid w:val="00B77BF5"/>
    <w:rsid w:val="00B8143A"/>
    <w:rsid w:val="00B81A95"/>
    <w:rsid w:val="00B82C27"/>
    <w:rsid w:val="00B85080"/>
    <w:rsid w:val="00B85545"/>
    <w:rsid w:val="00B855B0"/>
    <w:rsid w:val="00B85F60"/>
    <w:rsid w:val="00B86D4E"/>
    <w:rsid w:val="00B905EE"/>
    <w:rsid w:val="00B9265B"/>
    <w:rsid w:val="00B92762"/>
    <w:rsid w:val="00B96B58"/>
    <w:rsid w:val="00B96BA3"/>
    <w:rsid w:val="00B97411"/>
    <w:rsid w:val="00BA18AA"/>
    <w:rsid w:val="00BA52A7"/>
    <w:rsid w:val="00BA6980"/>
    <w:rsid w:val="00BB3189"/>
    <w:rsid w:val="00BB5D65"/>
    <w:rsid w:val="00BB6054"/>
    <w:rsid w:val="00BC19B0"/>
    <w:rsid w:val="00BD1361"/>
    <w:rsid w:val="00BD303E"/>
    <w:rsid w:val="00BD3377"/>
    <w:rsid w:val="00BD36CB"/>
    <w:rsid w:val="00BE0713"/>
    <w:rsid w:val="00BE5179"/>
    <w:rsid w:val="00BF1D28"/>
    <w:rsid w:val="00BF33EE"/>
    <w:rsid w:val="00C06B31"/>
    <w:rsid w:val="00C07242"/>
    <w:rsid w:val="00C13F09"/>
    <w:rsid w:val="00C170E7"/>
    <w:rsid w:val="00C23FCC"/>
    <w:rsid w:val="00C2536C"/>
    <w:rsid w:val="00C25A6F"/>
    <w:rsid w:val="00C30F77"/>
    <w:rsid w:val="00C3226A"/>
    <w:rsid w:val="00C329D6"/>
    <w:rsid w:val="00C362CF"/>
    <w:rsid w:val="00C36E36"/>
    <w:rsid w:val="00C40AAD"/>
    <w:rsid w:val="00C427A3"/>
    <w:rsid w:val="00C45F1E"/>
    <w:rsid w:val="00C4725D"/>
    <w:rsid w:val="00C509E3"/>
    <w:rsid w:val="00C601F0"/>
    <w:rsid w:val="00C64D67"/>
    <w:rsid w:val="00C70333"/>
    <w:rsid w:val="00C71BD6"/>
    <w:rsid w:val="00C7282F"/>
    <w:rsid w:val="00C73F0E"/>
    <w:rsid w:val="00C745A7"/>
    <w:rsid w:val="00C77429"/>
    <w:rsid w:val="00C81009"/>
    <w:rsid w:val="00C81949"/>
    <w:rsid w:val="00C81B67"/>
    <w:rsid w:val="00C856FC"/>
    <w:rsid w:val="00C86157"/>
    <w:rsid w:val="00C867F8"/>
    <w:rsid w:val="00C87A43"/>
    <w:rsid w:val="00C94559"/>
    <w:rsid w:val="00C94927"/>
    <w:rsid w:val="00C95B0E"/>
    <w:rsid w:val="00CA6D07"/>
    <w:rsid w:val="00CA6DF6"/>
    <w:rsid w:val="00CA723E"/>
    <w:rsid w:val="00CA73AD"/>
    <w:rsid w:val="00CB2A17"/>
    <w:rsid w:val="00CB39CC"/>
    <w:rsid w:val="00CB5D8D"/>
    <w:rsid w:val="00CB6E46"/>
    <w:rsid w:val="00CB71D7"/>
    <w:rsid w:val="00CC4B1C"/>
    <w:rsid w:val="00CC6160"/>
    <w:rsid w:val="00CC6DB0"/>
    <w:rsid w:val="00CC7749"/>
    <w:rsid w:val="00CD0BF9"/>
    <w:rsid w:val="00CD2F1E"/>
    <w:rsid w:val="00CD60D8"/>
    <w:rsid w:val="00CD672B"/>
    <w:rsid w:val="00CD70D5"/>
    <w:rsid w:val="00CE27BD"/>
    <w:rsid w:val="00CE4D59"/>
    <w:rsid w:val="00CE5F22"/>
    <w:rsid w:val="00CE7199"/>
    <w:rsid w:val="00CE71B8"/>
    <w:rsid w:val="00CE7527"/>
    <w:rsid w:val="00CE7A51"/>
    <w:rsid w:val="00CF0543"/>
    <w:rsid w:val="00CF3337"/>
    <w:rsid w:val="00CF3A21"/>
    <w:rsid w:val="00CF3CAE"/>
    <w:rsid w:val="00CF52A2"/>
    <w:rsid w:val="00CF6589"/>
    <w:rsid w:val="00D00011"/>
    <w:rsid w:val="00D0100C"/>
    <w:rsid w:val="00D0198D"/>
    <w:rsid w:val="00D02252"/>
    <w:rsid w:val="00D0296C"/>
    <w:rsid w:val="00D05390"/>
    <w:rsid w:val="00D054F2"/>
    <w:rsid w:val="00D0665C"/>
    <w:rsid w:val="00D075A9"/>
    <w:rsid w:val="00D1241B"/>
    <w:rsid w:val="00D13BEB"/>
    <w:rsid w:val="00D151A5"/>
    <w:rsid w:val="00D15FF3"/>
    <w:rsid w:val="00D16362"/>
    <w:rsid w:val="00D17C74"/>
    <w:rsid w:val="00D21FD8"/>
    <w:rsid w:val="00D2264B"/>
    <w:rsid w:val="00D26849"/>
    <w:rsid w:val="00D27E97"/>
    <w:rsid w:val="00D32868"/>
    <w:rsid w:val="00D335C4"/>
    <w:rsid w:val="00D35EC9"/>
    <w:rsid w:val="00D36E8B"/>
    <w:rsid w:val="00D4037C"/>
    <w:rsid w:val="00D41F7B"/>
    <w:rsid w:val="00D443E7"/>
    <w:rsid w:val="00D44D6A"/>
    <w:rsid w:val="00D45107"/>
    <w:rsid w:val="00D526E6"/>
    <w:rsid w:val="00D526F2"/>
    <w:rsid w:val="00D55D06"/>
    <w:rsid w:val="00D60277"/>
    <w:rsid w:val="00D6334D"/>
    <w:rsid w:val="00D65EFC"/>
    <w:rsid w:val="00D6606E"/>
    <w:rsid w:val="00D66AEA"/>
    <w:rsid w:val="00D677A5"/>
    <w:rsid w:val="00D75414"/>
    <w:rsid w:val="00D76016"/>
    <w:rsid w:val="00D7638C"/>
    <w:rsid w:val="00D77CEB"/>
    <w:rsid w:val="00D82D4A"/>
    <w:rsid w:val="00D84E4A"/>
    <w:rsid w:val="00D87136"/>
    <w:rsid w:val="00D91AD5"/>
    <w:rsid w:val="00D92343"/>
    <w:rsid w:val="00D926B8"/>
    <w:rsid w:val="00D93A5B"/>
    <w:rsid w:val="00D955F6"/>
    <w:rsid w:val="00D958B6"/>
    <w:rsid w:val="00D97629"/>
    <w:rsid w:val="00DA083B"/>
    <w:rsid w:val="00DA0A19"/>
    <w:rsid w:val="00DA1B2B"/>
    <w:rsid w:val="00DB0EBC"/>
    <w:rsid w:val="00DB4A89"/>
    <w:rsid w:val="00DB74C9"/>
    <w:rsid w:val="00DB7605"/>
    <w:rsid w:val="00DB768A"/>
    <w:rsid w:val="00DC0E1C"/>
    <w:rsid w:val="00DC1AB1"/>
    <w:rsid w:val="00DC2A25"/>
    <w:rsid w:val="00DC3611"/>
    <w:rsid w:val="00DC3703"/>
    <w:rsid w:val="00DC66BC"/>
    <w:rsid w:val="00DC7E8C"/>
    <w:rsid w:val="00DD157D"/>
    <w:rsid w:val="00DD1E23"/>
    <w:rsid w:val="00DD2BB3"/>
    <w:rsid w:val="00DD7B5D"/>
    <w:rsid w:val="00DE1316"/>
    <w:rsid w:val="00DE532F"/>
    <w:rsid w:val="00DE5563"/>
    <w:rsid w:val="00DF0C6B"/>
    <w:rsid w:val="00DF5702"/>
    <w:rsid w:val="00E05838"/>
    <w:rsid w:val="00E0765B"/>
    <w:rsid w:val="00E12053"/>
    <w:rsid w:val="00E12B03"/>
    <w:rsid w:val="00E162EF"/>
    <w:rsid w:val="00E20FDF"/>
    <w:rsid w:val="00E24319"/>
    <w:rsid w:val="00E2503B"/>
    <w:rsid w:val="00E25F34"/>
    <w:rsid w:val="00E3287F"/>
    <w:rsid w:val="00E36485"/>
    <w:rsid w:val="00E37C0E"/>
    <w:rsid w:val="00E41E1B"/>
    <w:rsid w:val="00E536C0"/>
    <w:rsid w:val="00E554E6"/>
    <w:rsid w:val="00E60953"/>
    <w:rsid w:val="00E641EB"/>
    <w:rsid w:val="00E65E3C"/>
    <w:rsid w:val="00E6705D"/>
    <w:rsid w:val="00E67C85"/>
    <w:rsid w:val="00E725AF"/>
    <w:rsid w:val="00E72902"/>
    <w:rsid w:val="00E77698"/>
    <w:rsid w:val="00E77A42"/>
    <w:rsid w:val="00E822B5"/>
    <w:rsid w:val="00E854DA"/>
    <w:rsid w:val="00E87870"/>
    <w:rsid w:val="00E9015C"/>
    <w:rsid w:val="00E95219"/>
    <w:rsid w:val="00E95788"/>
    <w:rsid w:val="00E95B8D"/>
    <w:rsid w:val="00E96DD0"/>
    <w:rsid w:val="00E97501"/>
    <w:rsid w:val="00EA085A"/>
    <w:rsid w:val="00EA1E68"/>
    <w:rsid w:val="00EA46D1"/>
    <w:rsid w:val="00EA4D33"/>
    <w:rsid w:val="00EA54ED"/>
    <w:rsid w:val="00EA5E53"/>
    <w:rsid w:val="00EA7F8A"/>
    <w:rsid w:val="00EB26BC"/>
    <w:rsid w:val="00EB5257"/>
    <w:rsid w:val="00EB53B1"/>
    <w:rsid w:val="00EB5724"/>
    <w:rsid w:val="00EB5C6B"/>
    <w:rsid w:val="00EB701E"/>
    <w:rsid w:val="00EC3EE7"/>
    <w:rsid w:val="00EC47C4"/>
    <w:rsid w:val="00EC4F0D"/>
    <w:rsid w:val="00EC6216"/>
    <w:rsid w:val="00ED208F"/>
    <w:rsid w:val="00ED348E"/>
    <w:rsid w:val="00ED6CDC"/>
    <w:rsid w:val="00ED7062"/>
    <w:rsid w:val="00EE3CA4"/>
    <w:rsid w:val="00EF0729"/>
    <w:rsid w:val="00EF2703"/>
    <w:rsid w:val="00EF359B"/>
    <w:rsid w:val="00EF3F93"/>
    <w:rsid w:val="00EF3FF9"/>
    <w:rsid w:val="00EF4297"/>
    <w:rsid w:val="00EF48B2"/>
    <w:rsid w:val="00EF5366"/>
    <w:rsid w:val="00EF686C"/>
    <w:rsid w:val="00F01093"/>
    <w:rsid w:val="00F03B94"/>
    <w:rsid w:val="00F03DAD"/>
    <w:rsid w:val="00F057E2"/>
    <w:rsid w:val="00F10E7C"/>
    <w:rsid w:val="00F1170C"/>
    <w:rsid w:val="00F1246E"/>
    <w:rsid w:val="00F228EB"/>
    <w:rsid w:val="00F235AB"/>
    <w:rsid w:val="00F27B6C"/>
    <w:rsid w:val="00F346DE"/>
    <w:rsid w:val="00F35B47"/>
    <w:rsid w:val="00F365EA"/>
    <w:rsid w:val="00F42554"/>
    <w:rsid w:val="00F4747A"/>
    <w:rsid w:val="00F476F2"/>
    <w:rsid w:val="00F47F0D"/>
    <w:rsid w:val="00F55B5C"/>
    <w:rsid w:val="00F569BE"/>
    <w:rsid w:val="00F67629"/>
    <w:rsid w:val="00F711E5"/>
    <w:rsid w:val="00F717AE"/>
    <w:rsid w:val="00F72C74"/>
    <w:rsid w:val="00F766A3"/>
    <w:rsid w:val="00F806C4"/>
    <w:rsid w:val="00F80788"/>
    <w:rsid w:val="00F81447"/>
    <w:rsid w:val="00F83BD3"/>
    <w:rsid w:val="00F85EEE"/>
    <w:rsid w:val="00F86EA8"/>
    <w:rsid w:val="00F87EBC"/>
    <w:rsid w:val="00F91503"/>
    <w:rsid w:val="00F91655"/>
    <w:rsid w:val="00F91E06"/>
    <w:rsid w:val="00F93AAB"/>
    <w:rsid w:val="00F94E62"/>
    <w:rsid w:val="00F9772C"/>
    <w:rsid w:val="00FA0FA7"/>
    <w:rsid w:val="00FA1F41"/>
    <w:rsid w:val="00FA2F63"/>
    <w:rsid w:val="00FA4FF1"/>
    <w:rsid w:val="00FA53AB"/>
    <w:rsid w:val="00FA5AA0"/>
    <w:rsid w:val="00FA6212"/>
    <w:rsid w:val="00FA7BF7"/>
    <w:rsid w:val="00FB057E"/>
    <w:rsid w:val="00FB2B53"/>
    <w:rsid w:val="00FB5AA2"/>
    <w:rsid w:val="00FB5C5E"/>
    <w:rsid w:val="00FB731D"/>
    <w:rsid w:val="00FC0A91"/>
    <w:rsid w:val="00FC406C"/>
    <w:rsid w:val="00FC449E"/>
    <w:rsid w:val="00FC5868"/>
    <w:rsid w:val="00FD0FC3"/>
    <w:rsid w:val="00FD12E2"/>
    <w:rsid w:val="00FD1A22"/>
    <w:rsid w:val="00FD3BBE"/>
    <w:rsid w:val="00FD3DB3"/>
    <w:rsid w:val="00FD4F21"/>
    <w:rsid w:val="00FD7670"/>
    <w:rsid w:val="00FE200C"/>
    <w:rsid w:val="00FE2AB0"/>
    <w:rsid w:val="00FE2C09"/>
    <w:rsid w:val="00FE3200"/>
    <w:rsid w:val="00FE6EFF"/>
    <w:rsid w:val="00FF0D83"/>
    <w:rsid w:val="00FF27A6"/>
    <w:rsid w:val="00FF5B27"/>
    <w:rsid w:val="00FF64C1"/>
    <w:rsid w:val="00FF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392"/>
    <w:pPr>
      <w:widowControl w:val="0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B343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rsid w:val="0093580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935804"/>
    <w:rPr>
      <w:rFonts w:ascii="細明體" w:eastAsia="細明體" w:hAnsi="細明體"/>
      <w:kern w:val="0"/>
      <w:sz w:val="24"/>
    </w:rPr>
  </w:style>
  <w:style w:type="paragraph" w:styleId="Header">
    <w:name w:val="header"/>
    <w:basedOn w:val="Normal"/>
    <w:link w:val="HeaderChar"/>
    <w:uiPriority w:val="99"/>
    <w:semiHidden/>
    <w:rsid w:val="00A212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212A0"/>
    <w:rPr>
      <w:kern w:val="2"/>
    </w:rPr>
  </w:style>
  <w:style w:type="paragraph" w:styleId="Footer">
    <w:name w:val="footer"/>
    <w:basedOn w:val="Normal"/>
    <w:link w:val="FooterChar"/>
    <w:uiPriority w:val="99"/>
    <w:rsid w:val="00A212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212A0"/>
    <w:rPr>
      <w:kern w:val="2"/>
    </w:rPr>
  </w:style>
  <w:style w:type="paragraph" w:styleId="FootnoteText">
    <w:name w:val="footnote text"/>
    <w:basedOn w:val="Normal"/>
    <w:link w:val="FootnoteTextChar"/>
    <w:uiPriority w:val="99"/>
    <w:semiHidden/>
    <w:rsid w:val="00356E5F"/>
    <w:pPr>
      <w:snapToGrid w:val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356E5F"/>
    <w:rPr>
      <w:kern w:val="2"/>
    </w:rPr>
  </w:style>
  <w:style w:type="character" w:styleId="FootnoteReference">
    <w:name w:val="footnote reference"/>
    <w:basedOn w:val="DefaultParagraphFont"/>
    <w:uiPriority w:val="99"/>
    <w:semiHidden/>
    <w:rsid w:val="00356E5F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183</Words>
  <Characters>1049</Characters>
  <Application>Microsoft Office Word</Application>
  <DocSecurity>0</DocSecurity>
  <Lines>0</Lines>
  <Paragraphs>0</Paragraphs>
  <ScaleCrop>false</ScaleCrop>
  <Company>STLI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經濟部辦理學界科專研發成果運用迴避及其相關資訊揭露管理機制</dc:title>
  <dc:subject/>
  <dc:creator>daisy038</dc:creator>
  <cp:keywords/>
  <dc:description/>
  <cp:lastModifiedBy>910606</cp:lastModifiedBy>
  <cp:revision>3</cp:revision>
  <cp:lastPrinted>2013-05-16T02:56:00Z</cp:lastPrinted>
  <dcterms:created xsi:type="dcterms:W3CDTF">2013-06-11T09:41:00Z</dcterms:created>
  <dcterms:modified xsi:type="dcterms:W3CDTF">2013-06-13T01:08:00Z</dcterms:modified>
</cp:coreProperties>
</file>